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737DA2" w14:textId="77777777" w:rsidR="004D1567" w:rsidRDefault="004D1567" w:rsidP="004D156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Alexander FAYREFORD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fl.1467)</w:t>
      </w:r>
    </w:p>
    <w:p w14:paraId="12A78BCB" w14:textId="77777777" w:rsidR="004D1567" w:rsidRDefault="004D1567" w:rsidP="004D156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Southwark, Surrey.</w:t>
      </w:r>
    </w:p>
    <w:p w14:paraId="40AA995A" w14:textId="77777777" w:rsidR="004D1567" w:rsidRDefault="004D1567" w:rsidP="004D156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C9EAC8" w14:textId="77777777" w:rsidR="004D1567" w:rsidRDefault="004D1567" w:rsidP="004D156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40F9BC" w14:textId="77777777" w:rsidR="004D1567" w:rsidRDefault="004D1567" w:rsidP="004D156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Nov.1467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pardoned for not appearing to answer Alice(q.v.), widow of </w:t>
      </w:r>
      <w:proofErr w:type="gramStart"/>
      <w:r>
        <w:rPr>
          <w:rFonts w:ascii="Times New Roman" w:hAnsi="Times New Roman" w:cs="Times New Roman"/>
          <w:sz w:val="24"/>
          <w:szCs w:val="24"/>
        </w:rPr>
        <w:t>John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B97D89" w14:textId="77777777" w:rsidR="004D1567" w:rsidRDefault="004D1567" w:rsidP="004D1567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Rewch</w:t>
      </w:r>
      <w:proofErr w:type="spellEnd"/>
      <w:r>
        <w:rPr>
          <w:rFonts w:ascii="Times New Roman" w:hAnsi="Times New Roman" w:cs="Times New Roman"/>
          <w:sz w:val="24"/>
          <w:szCs w:val="24"/>
        </w:rPr>
        <w:t>, touching a debt of £6.    (C.P.R. 1467-77 p.5)</w:t>
      </w:r>
    </w:p>
    <w:p w14:paraId="1E11BB40" w14:textId="77777777" w:rsidR="004D1567" w:rsidRDefault="004D1567" w:rsidP="004D156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9494EDB" w14:textId="77777777" w:rsidR="004D1567" w:rsidRDefault="004D1567" w:rsidP="004D156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6301C5" w14:textId="77777777" w:rsidR="004D1567" w:rsidRDefault="004D1567" w:rsidP="004D156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April 2021</w:t>
      </w:r>
    </w:p>
    <w:p w14:paraId="0C0E7C7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0DB3B4" w14:textId="77777777" w:rsidR="004D1567" w:rsidRDefault="004D1567" w:rsidP="009139A6">
      <w:r>
        <w:separator/>
      </w:r>
    </w:p>
  </w:endnote>
  <w:endnote w:type="continuationSeparator" w:id="0">
    <w:p w14:paraId="30C57DC4" w14:textId="77777777" w:rsidR="004D1567" w:rsidRDefault="004D156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2041D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31DC1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05D82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CA9C88" w14:textId="77777777" w:rsidR="004D1567" w:rsidRDefault="004D1567" w:rsidP="009139A6">
      <w:r>
        <w:separator/>
      </w:r>
    </w:p>
  </w:footnote>
  <w:footnote w:type="continuationSeparator" w:id="0">
    <w:p w14:paraId="2B655903" w14:textId="77777777" w:rsidR="004D1567" w:rsidRDefault="004D156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EBA06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2C46B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8C662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567"/>
    <w:rsid w:val="000666E0"/>
    <w:rsid w:val="002510B7"/>
    <w:rsid w:val="004D1567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4BF6E"/>
  <w15:chartTrackingRefBased/>
  <w15:docId w15:val="{10647AA3-1A59-425E-B3D2-0A8D16674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2021-04-13T11:53:00Z</dcterms:created>
  <dcterms:modified xsi:type="dcterms:W3CDTF">2021-04-13T11:53:00Z</dcterms:modified>
</cp:coreProperties>
</file>