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08" w:rsidRDefault="00B12808" w:rsidP="00B12808">
      <w:pPr>
        <w:pStyle w:val="NoSpacing"/>
      </w:pPr>
      <w:r>
        <w:rPr>
          <w:u w:val="single"/>
        </w:rPr>
        <w:t>Robert FAYREBROKE</w:t>
      </w:r>
      <w:r>
        <w:t xml:space="preserve">     (fl.1488)</w:t>
      </w:r>
    </w:p>
    <w:p w:rsidR="00B12808" w:rsidRDefault="00B12808" w:rsidP="00B12808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B12808" w:rsidRDefault="00B12808" w:rsidP="00B12808">
      <w:pPr>
        <w:pStyle w:val="NoSpacing"/>
      </w:pPr>
    </w:p>
    <w:p w:rsidR="00B12808" w:rsidRDefault="00B12808" w:rsidP="00B12808">
      <w:pPr>
        <w:pStyle w:val="NoSpacing"/>
      </w:pPr>
    </w:p>
    <w:p w:rsidR="00B12808" w:rsidRDefault="00B12808" w:rsidP="00B12808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B12808" w:rsidRDefault="00B12808" w:rsidP="00B12808">
      <w:pPr>
        <w:pStyle w:val="NoSpacing"/>
      </w:pPr>
    </w:p>
    <w:p w:rsidR="00B12808" w:rsidRDefault="00B12808" w:rsidP="00B12808">
      <w:pPr>
        <w:pStyle w:val="NoSpacing"/>
      </w:pPr>
    </w:p>
    <w:p w:rsidR="00B12808" w:rsidRDefault="00B12808" w:rsidP="00B12808">
      <w:pPr>
        <w:pStyle w:val="NoSpacing"/>
      </w:pPr>
      <w:r>
        <w:t>20 November 2013</w:t>
      </w:r>
    </w:p>
    <w:p w:rsidR="00B12808" w:rsidRDefault="00B12808" w:rsidP="00B12808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808" w:rsidRDefault="00B12808" w:rsidP="00920DE3">
      <w:pPr>
        <w:spacing w:after="0" w:line="240" w:lineRule="auto"/>
      </w:pPr>
      <w:r>
        <w:separator/>
      </w:r>
    </w:p>
  </w:endnote>
  <w:endnote w:type="continuationSeparator" w:id="0">
    <w:p w:rsidR="00B12808" w:rsidRDefault="00B128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808" w:rsidRDefault="00B12808" w:rsidP="00920DE3">
      <w:pPr>
        <w:spacing w:after="0" w:line="240" w:lineRule="auto"/>
      </w:pPr>
      <w:r>
        <w:separator/>
      </w:r>
    </w:p>
  </w:footnote>
  <w:footnote w:type="continuationSeparator" w:id="0">
    <w:p w:rsidR="00B12808" w:rsidRDefault="00B128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08"/>
    <w:rsid w:val="00120749"/>
    <w:rsid w:val="00624CAE"/>
    <w:rsid w:val="00920DE3"/>
    <w:rsid w:val="00B1280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2013-11-28T20:17:00Z</dcterms:created>
  <dcterms:modified xsi:type="dcterms:W3CDTF">2013-11-28T20:17:00Z</dcterms:modified>
</cp:coreProperties>
</file>