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154A0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Thurston FAYRCLOUGH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2987A6E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Linwood, Lincolnshire. Gentleman.</w:t>
      </w:r>
    </w:p>
    <w:p w14:paraId="5E9DB4FC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351E75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DE5276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Knyght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John</w:t>
      </w:r>
      <w:proofErr w:type="gramEnd"/>
    </w:p>
    <w:p w14:paraId="770E382E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Ormesby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Withern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Sirguay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Wragby(q.v.), George Fame </w:t>
      </w:r>
    </w:p>
    <w:p w14:paraId="778E2934" w14:textId="77777777" w:rsidR="006C7527" w:rsidRDefault="006C7527" w:rsidP="006C752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Burgh on Bain(q.v.), 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Hemingby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Adyson </w:t>
      </w:r>
    </w:p>
    <w:p w14:paraId="23CFB0B2" w14:textId="77777777" w:rsidR="006C7527" w:rsidRDefault="006C7527" w:rsidP="006C752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1BA596E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05B6B7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3F57BC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15852F" w14:textId="77777777" w:rsidR="006C7527" w:rsidRDefault="006C7527" w:rsidP="006C752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May2021</w:t>
      </w:r>
    </w:p>
    <w:p w14:paraId="48F227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C9BCC" w14:textId="77777777" w:rsidR="006C7527" w:rsidRDefault="006C7527" w:rsidP="009139A6">
      <w:r>
        <w:separator/>
      </w:r>
    </w:p>
  </w:endnote>
  <w:endnote w:type="continuationSeparator" w:id="0">
    <w:p w14:paraId="51D8ABB2" w14:textId="77777777" w:rsidR="006C7527" w:rsidRDefault="006C75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8F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76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93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8C53A" w14:textId="77777777" w:rsidR="006C7527" w:rsidRDefault="006C7527" w:rsidP="009139A6">
      <w:r>
        <w:separator/>
      </w:r>
    </w:p>
  </w:footnote>
  <w:footnote w:type="continuationSeparator" w:id="0">
    <w:p w14:paraId="3C4E2BE8" w14:textId="77777777" w:rsidR="006C7527" w:rsidRDefault="006C75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CAB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6D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9E0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27"/>
    <w:rsid w:val="000666E0"/>
    <w:rsid w:val="002510B7"/>
    <w:rsid w:val="005C130B"/>
    <w:rsid w:val="006C752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F57A"/>
  <w15:chartTrackingRefBased/>
  <w15:docId w15:val="{A63E44CD-6094-43B3-86AB-A96356CF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C75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2021-06-14T15:45:00Z</dcterms:created>
  <dcterms:modified xsi:type="dcterms:W3CDTF">2021-06-14T15:46:00Z</dcterms:modified>
</cp:coreProperties>
</file>