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8799D" w14:textId="77777777" w:rsidR="003C141B" w:rsidRDefault="003C141B" w:rsidP="003C141B">
      <w:pPr>
        <w:pStyle w:val="NoSpacing"/>
      </w:pPr>
      <w:r>
        <w:rPr>
          <w:u w:val="single"/>
        </w:rPr>
        <w:t>Robert FAVERSHAM</w:t>
      </w:r>
      <w:r>
        <w:t xml:space="preserve">    </w:t>
      </w:r>
      <w:proofErr w:type="gramStart"/>
      <w:r>
        <w:t xml:space="preserve">   (</w:t>
      </w:r>
      <w:proofErr w:type="gramEnd"/>
      <w:r>
        <w:t>fl.1448)</w:t>
      </w:r>
    </w:p>
    <w:p w14:paraId="0D3E744C" w14:textId="77777777" w:rsidR="003C141B" w:rsidRDefault="003C141B" w:rsidP="003C141B">
      <w:pPr>
        <w:pStyle w:val="NoSpacing"/>
      </w:pPr>
      <w:r>
        <w:t>of Merton College, Oxford University.</w:t>
      </w:r>
    </w:p>
    <w:p w14:paraId="30004F9E" w14:textId="77777777" w:rsidR="003C141B" w:rsidRDefault="003C141B" w:rsidP="003C141B">
      <w:pPr>
        <w:pStyle w:val="NoSpacing"/>
      </w:pPr>
    </w:p>
    <w:p w14:paraId="16FB293B" w14:textId="77777777" w:rsidR="003C141B" w:rsidRDefault="003C141B" w:rsidP="003C141B">
      <w:pPr>
        <w:pStyle w:val="NoSpacing"/>
      </w:pPr>
    </w:p>
    <w:p w14:paraId="3C698531" w14:textId="77777777" w:rsidR="003C141B" w:rsidRDefault="003C141B" w:rsidP="003C141B">
      <w:pPr>
        <w:pStyle w:val="NoSpacing"/>
      </w:pPr>
      <w:r>
        <w:tab/>
        <w:t>1448</w:t>
      </w:r>
      <w:r>
        <w:tab/>
        <w:t>He became a Fellow.</w:t>
      </w:r>
    </w:p>
    <w:p w14:paraId="37276A97" w14:textId="77777777" w:rsidR="003C141B" w:rsidRDefault="003C141B" w:rsidP="003C141B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7E30E8C3" w14:textId="77777777" w:rsidR="003C141B" w:rsidRDefault="003C141B" w:rsidP="003C141B">
      <w:pPr>
        <w:pStyle w:val="NoSpacing"/>
        <w:ind w:left="1440"/>
      </w:pPr>
      <w:r>
        <w:t xml:space="preserve">Fellows” by Hon. George </w:t>
      </w:r>
      <w:proofErr w:type="spellStart"/>
      <w:proofErr w:type="gramStart"/>
      <w:r>
        <w:t>C.Brodrick</w:t>
      </w:r>
      <w:proofErr w:type="spellEnd"/>
      <w:proofErr w:type="gramEnd"/>
      <w:r>
        <w:t>, printed for the Oxford Historical at the</w:t>
      </w:r>
    </w:p>
    <w:p w14:paraId="355E6CBD" w14:textId="77777777" w:rsidR="003C141B" w:rsidRDefault="003C141B" w:rsidP="003C141B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p.236)</w:t>
      </w:r>
    </w:p>
    <w:p w14:paraId="027E57B8" w14:textId="77777777" w:rsidR="003C141B" w:rsidRDefault="003C141B" w:rsidP="003C141B">
      <w:pPr>
        <w:pStyle w:val="NoSpacing"/>
      </w:pPr>
    </w:p>
    <w:p w14:paraId="43F7E524" w14:textId="77777777" w:rsidR="003C141B" w:rsidRDefault="003C141B" w:rsidP="003C141B">
      <w:pPr>
        <w:pStyle w:val="NoSpacing"/>
      </w:pPr>
    </w:p>
    <w:p w14:paraId="181E71DF" w14:textId="77777777" w:rsidR="003C141B" w:rsidRDefault="003C141B" w:rsidP="003C141B">
      <w:pPr>
        <w:pStyle w:val="NoSpacing"/>
      </w:pPr>
      <w:r>
        <w:t>27 January 2025</w:t>
      </w:r>
    </w:p>
    <w:p w14:paraId="2E7CAD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503A" w14:textId="77777777" w:rsidR="003C141B" w:rsidRDefault="003C141B" w:rsidP="009139A6">
      <w:r>
        <w:separator/>
      </w:r>
    </w:p>
  </w:endnote>
  <w:endnote w:type="continuationSeparator" w:id="0">
    <w:p w14:paraId="01F84BCF" w14:textId="77777777" w:rsidR="003C141B" w:rsidRDefault="003C14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7B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CA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50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57C2" w14:textId="77777777" w:rsidR="003C141B" w:rsidRDefault="003C141B" w:rsidP="009139A6">
      <w:r>
        <w:separator/>
      </w:r>
    </w:p>
  </w:footnote>
  <w:footnote w:type="continuationSeparator" w:id="0">
    <w:p w14:paraId="5120F6D2" w14:textId="77777777" w:rsidR="003C141B" w:rsidRDefault="003C14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9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FC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5D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1B"/>
    <w:rsid w:val="000666E0"/>
    <w:rsid w:val="00163462"/>
    <w:rsid w:val="002510B7"/>
    <w:rsid w:val="00270799"/>
    <w:rsid w:val="003C141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26C18"/>
  <w15:chartTrackingRefBased/>
  <w15:docId w15:val="{425AC2A5-DB9F-4F46-BA5D-7B5ACCE3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2025-03-09T20:55:00Z</dcterms:created>
  <dcterms:modified xsi:type="dcterms:W3CDTF">2025-03-09T20:56:00Z</dcterms:modified>
</cp:coreProperties>
</file>