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8FBB2" w14:textId="77777777" w:rsidR="00057384" w:rsidRDefault="00057384" w:rsidP="00057384">
      <w:pPr>
        <w:pStyle w:val="NoSpacing"/>
      </w:pPr>
      <w:r>
        <w:rPr>
          <w:u w:val="single"/>
        </w:rPr>
        <w:t>John FAVERSHAM</w:t>
      </w:r>
      <w:r>
        <w:t xml:space="preserve">         (fl.1409-10)</w:t>
      </w:r>
    </w:p>
    <w:p w14:paraId="40ACAD1D" w14:textId="77777777" w:rsidR="00057384" w:rsidRDefault="00057384" w:rsidP="00057384">
      <w:pPr>
        <w:pStyle w:val="NoSpacing"/>
      </w:pPr>
      <w:r>
        <w:t xml:space="preserve">of Canterbury. </w:t>
      </w:r>
    </w:p>
    <w:p w14:paraId="3B79F605" w14:textId="77777777" w:rsidR="00057384" w:rsidRDefault="00057384" w:rsidP="00057384">
      <w:pPr>
        <w:pStyle w:val="NoSpacing"/>
      </w:pPr>
    </w:p>
    <w:p w14:paraId="50DFF867" w14:textId="77777777" w:rsidR="00057384" w:rsidRDefault="00057384" w:rsidP="00057384">
      <w:pPr>
        <w:pStyle w:val="NoSpacing"/>
      </w:pPr>
    </w:p>
    <w:p w14:paraId="3B497869" w14:textId="77777777" w:rsidR="00057384" w:rsidRDefault="00057384" w:rsidP="00057384">
      <w:pPr>
        <w:pStyle w:val="NoSpacing"/>
      </w:pPr>
      <w:r>
        <w:t xml:space="preserve">       1409-10</w:t>
      </w:r>
      <w:r>
        <w:tab/>
        <w:t xml:space="preserve">He paid 6d to trade in </w:t>
      </w:r>
      <w:proofErr w:type="spellStart"/>
      <w:r>
        <w:t>Burgate</w:t>
      </w:r>
      <w:proofErr w:type="spellEnd"/>
      <w:r>
        <w:t xml:space="preserve"> Ward.</w:t>
      </w:r>
    </w:p>
    <w:p w14:paraId="0C9D2AB1" w14:textId="77777777" w:rsidR="00057384" w:rsidRDefault="00057384" w:rsidP="00057384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047B73EA" w14:textId="77777777" w:rsidR="00057384" w:rsidRDefault="00057384" w:rsidP="00057384">
      <w:pPr>
        <w:pStyle w:val="NoSpacing"/>
        <w:ind w:left="1440"/>
      </w:pPr>
      <w:r>
        <w:t>J. Meadows Cowper, F.S.A., pub. Cross &amp; Jackman, Printers and Publishers, Canterbury, 1904 p.31).</w:t>
      </w:r>
    </w:p>
    <w:p w14:paraId="0F1A808C" w14:textId="77777777" w:rsidR="00057384" w:rsidRDefault="00057384" w:rsidP="00057384">
      <w:pPr>
        <w:pStyle w:val="NoSpacing"/>
      </w:pPr>
    </w:p>
    <w:p w14:paraId="06C2389B" w14:textId="77777777" w:rsidR="00057384" w:rsidRDefault="00057384" w:rsidP="00057384">
      <w:pPr>
        <w:pStyle w:val="NoSpacing"/>
      </w:pPr>
    </w:p>
    <w:p w14:paraId="64023932" w14:textId="77777777" w:rsidR="00057384" w:rsidRDefault="00057384" w:rsidP="00057384">
      <w:pPr>
        <w:pStyle w:val="NoSpacing"/>
      </w:pPr>
      <w:r>
        <w:t>4 May 2025</w:t>
      </w:r>
    </w:p>
    <w:p w14:paraId="35B859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54E92" w14:textId="77777777" w:rsidR="00057384" w:rsidRDefault="00057384" w:rsidP="009139A6">
      <w:r>
        <w:separator/>
      </w:r>
    </w:p>
  </w:endnote>
  <w:endnote w:type="continuationSeparator" w:id="0">
    <w:p w14:paraId="7AFB9EF4" w14:textId="77777777" w:rsidR="00057384" w:rsidRDefault="000573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27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F1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97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0AF4" w14:textId="77777777" w:rsidR="00057384" w:rsidRDefault="00057384" w:rsidP="009139A6">
      <w:r>
        <w:separator/>
      </w:r>
    </w:p>
  </w:footnote>
  <w:footnote w:type="continuationSeparator" w:id="0">
    <w:p w14:paraId="4BB4F58F" w14:textId="77777777" w:rsidR="00057384" w:rsidRDefault="000573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F3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75C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760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84"/>
    <w:rsid w:val="0005738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73B8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DC8F9"/>
  <w15:chartTrackingRefBased/>
  <w15:docId w15:val="{35503C70-7217-4892-B368-5EAD66E6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2025-05-04T18:48:00Z</dcterms:created>
  <dcterms:modified xsi:type="dcterms:W3CDTF">2025-05-04T18:49:00Z</dcterms:modified>
</cp:coreProperties>
</file>