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E22E4" w14:textId="77777777" w:rsidR="00586DE3" w:rsidRDefault="00586DE3" w:rsidP="00586DE3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FAVELL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fl.1485)</w:t>
      </w:r>
    </w:p>
    <w:p w14:paraId="008D4220" w14:textId="77777777" w:rsidR="00586DE3" w:rsidRDefault="00586DE3" w:rsidP="00586D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Gylthorp</w:t>
      </w:r>
      <w:proofErr w:type="spellEnd"/>
      <w:r>
        <w:rPr>
          <w:rFonts w:cs="Times New Roman"/>
          <w:szCs w:val="24"/>
        </w:rPr>
        <w:t>, Derbyshire.</w:t>
      </w:r>
    </w:p>
    <w:p w14:paraId="462E6911" w14:textId="77777777" w:rsidR="00586DE3" w:rsidRDefault="00586DE3" w:rsidP="00586DE3">
      <w:pPr>
        <w:pStyle w:val="NoSpacing"/>
        <w:rPr>
          <w:rFonts w:cs="Times New Roman"/>
          <w:szCs w:val="24"/>
        </w:rPr>
      </w:pPr>
    </w:p>
    <w:p w14:paraId="7D8187CA" w14:textId="77777777" w:rsidR="00586DE3" w:rsidRDefault="00586DE3" w:rsidP="00586DE3">
      <w:pPr>
        <w:pStyle w:val="NoSpacing"/>
        <w:rPr>
          <w:rFonts w:cs="Times New Roman"/>
          <w:szCs w:val="24"/>
        </w:rPr>
      </w:pPr>
    </w:p>
    <w:p w14:paraId="6D435B26" w14:textId="77777777" w:rsidR="00586DE3" w:rsidRDefault="00586DE3" w:rsidP="00586D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Jan.1485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</w:t>
      </w:r>
      <w:proofErr w:type="spellStart"/>
      <w:r>
        <w:rPr>
          <w:rFonts w:cs="Times New Roman"/>
          <w:szCs w:val="24"/>
        </w:rPr>
        <w:t>Sandiacre</w:t>
      </w:r>
      <w:proofErr w:type="spellEnd"/>
      <w:r>
        <w:rPr>
          <w:rFonts w:cs="Times New Roman"/>
          <w:szCs w:val="24"/>
        </w:rPr>
        <w:t xml:space="preserve"> into lands</w:t>
      </w:r>
    </w:p>
    <w:p w14:paraId="4C0CA9EE" w14:textId="77777777" w:rsidR="00586DE3" w:rsidRDefault="00586DE3" w:rsidP="00586D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Ralph Neville, 2</w:t>
      </w:r>
      <w:r w:rsidRPr="00610557">
        <w:rPr>
          <w:rFonts w:cs="Times New Roman"/>
          <w:szCs w:val="24"/>
          <w:vertAlign w:val="superscript"/>
        </w:rPr>
        <w:t>nd</w:t>
      </w:r>
      <w:r>
        <w:rPr>
          <w:rFonts w:cs="Times New Roman"/>
          <w:szCs w:val="24"/>
        </w:rPr>
        <w:t xml:space="preserve"> Earl of Westmoreland(q.v.).</w:t>
      </w:r>
    </w:p>
    <w:p w14:paraId="1CDFE34F" w14:textId="77777777" w:rsidR="00586DE3" w:rsidRDefault="00586DE3" w:rsidP="00586DE3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54200AFD" w14:textId="77777777" w:rsidR="00586DE3" w:rsidRDefault="00586DE3" w:rsidP="00586DE3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pp.103-4)</w:t>
      </w:r>
    </w:p>
    <w:p w14:paraId="6C527C13" w14:textId="77777777" w:rsidR="00586DE3" w:rsidRDefault="00586DE3" w:rsidP="00586DE3">
      <w:pPr>
        <w:pStyle w:val="NoSpacing"/>
        <w:rPr>
          <w:rFonts w:eastAsia="Times New Roman" w:cs="Times New Roman"/>
          <w:szCs w:val="24"/>
        </w:rPr>
      </w:pPr>
    </w:p>
    <w:p w14:paraId="336EE1E2" w14:textId="77777777" w:rsidR="00586DE3" w:rsidRDefault="00586DE3" w:rsidP="00586DE3">
      <w:pPr>
        <w:pStyle w:val="NoSpacing"/>
        <w:rPr>
          <w:rFonts w:eastAsia="Times New Roman" w:cs="Times New Roman"/>
          <w:szCs w:val="24"/>
        </w:rPr>
      </w:pPr>
    </w:p>
    <w:p w14:paraId="3FDC740B" w14:textId="77777777" w:rsidR="00586DE3" w:rsidRDefault="00586DE3" w:rsidP="00586DE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30 July 2023</w:t>
      </w:r>
    </w:p>
    <w:p w14:paraId="7713947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1E391" w14:textId="77777777" w:rsidR="00586DE3" w:rsidRDefault="00586DE3" w:rsidP="009139A6">
      <w:r>
        <w:separator/>
      </w:r>
    </w:p>
  </w:endnote>
  <w:endnote w:type="continuationSeparator" w:id="0">
    <w:p w14:paraId="5B932188" w14:textId="77777777" w:rsidR="00586DE3" w:rsidRDefault="00586DE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8A7F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3A4E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BF0C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331E2" w14:textId="77777777" w:rsidR="00586DE3" w:rsidRDefault="00586DE3" w:rsidP="009139A6">
      <w:r>
        <w:separator/>
      </w:r>
    </w:p>
  </w:footnote>
  <w:footnote w:type="continuationSeparator" w:id="0">
    <w:p w14:paraId="18533301" w14:textId="77777777" w:rsidR="00586DE3" w:rsidRDefault="00586DE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A0B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2E45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CB5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DE3"/>
    <w:rsid w:val="000666E0"/>
    <w:rsid w:val="002510B7"/>
    <w:rsid w:val="00586DE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D861C"/>
  <w15:chartTrackingRefBased/>
  <w15:docId w15:val="{7E6A2171-8DE5-4875-9C02-7B4784B0F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2023-07-30T19:21:00Z</dcterms:created>
  <dcterms:modified xsi:type="dcterms:W3CDTF">2023-07-30T19:21:00Z</dcterms:modified>
</cp:coreProperties>
</file>