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5F0B5" w14:textId="77777777" w:rsidR="0081423C" w:rsidRDefault="0081423C" w:rsidP="008142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FAUXSIDE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9303222" w14:textId="77777777" w:rsidR="0081423C" w:rsidRDefault="0081423C" w:rsidP="008142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002F38" w14:textId="77777777" w:rsidR="0081423C" w:rsidRDefault="0081423C" w:rsidP="008142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2074A0" w14:textId="77777777" w:rsidR="0081423C" w:rsidRDefault="0081423C" w:rsidP="008142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Kendal, Westmoreland,</w:t>
      </w:r>
    </w:p>
    <w:p w14:paraId="5326EC93" w14:textId="77777777" w:rsidR="0081423C" w:rsidRDefault="0081423C" w:rsidP="008142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Pikeryng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74EA410" w14:textId="77777777" w:rsidR="0081423C" w:rsidRDefault="0081423C" w:rsidP="008142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19-63)</w:t>
      </w:r>
    </w:p>
    <w:p w14:paraId="3EF8B96D" w14:textId="77777777" w:rsidR="0081423C" w:rsidRDefault="0081423C" w:rsidP="008142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E6C9A" w14:textId="77777777" w:rsidR="0081423C" w:rsidRDefault="0081423C" w:rsidP="008142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C94043" w14:textId="77777777" w:rsidR="0081423C" w:rsidRPr="00042524" w:rsidRDefault="0081423C" w:rsidP="008142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7BAE5FD2" w14:textId="3AB32EE5" w:rsidR="00BA00AB" w:rsidRPr="0081423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142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09DBE" w14:textId="77777777" w:rsidR="0081423C" w:rsidRDefault="0081423C" w:rsidP="009139A6">
      <w:r>
        <w:separator/>
      </w:r>
    </w:p>
  </w:endnote>
  <w:endnote w:type="continuationSeparator" w:id="0">
    <w:p w14:paraId="1B5F62B7" w14:textId="77777777" w:rsidR="0081423C" w:rsidRDefault="008142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2DC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535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87F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EE490" w14:textId="77777777" w:rsidR="0081423C" w:rsidRDefault="0081423C" w:rsidP="009139A6">
      <w:r>
        <w:separator/>
      </w:r>
    </w:p>
  </w:footnote>
  <w:footnote w:type="continuationSeparator" w:id="0">
    <w:p w14:paraId="7E2E5634" w14:textId="77777777" w:rsidR="0081423C" w:rsidRDefault="008142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DD1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B08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C7A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3C"/>
    <w:rsid w:val="000666E0"/>
    <w:rsid w:val="002510B7"/>
    <w:rsid w:val="005C130B"/>
    <w:rsid w:val="0081423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F769F"/>
  <w15:chartTrackingRefBased/>
  <w15:docId w15:val="{1D015744-912E-49B3-B52B-165D23897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14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2022-03-13T19:27:00Z</dcterms:created>
  <dcterms:modified xsi:type="dcterms:W3CDTF">2022-03-13T19:28:00Z</dcterms:modified>
</cp:coreProperties>
</file>