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00EE9" w14:textId="269ABE67" w:rsidR="005C213A" w:rsidRDefault="005C213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FAUS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19873509" w14:textId="150C08EE" w:rsidR="005C213A" w:rsidRDefault="005C213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Prebendary in the collegiate church of Warwick.</w:t>
      </w:r>
    </w:p>
    <w:p w14:paraId="09BF58E6" w14:textId="0CC21925" w:rsidR="005C213A" w:rsidRDefault="005C213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4B4CA7" w14:textId="1CC85C97" w:rsidR="005C213A" w:rsidRDefault="005C213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94CFFE" w14:textId="3C76B57D" w:rsidR="005C213A" w:rsidRDefault="005C213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Oct.1479</w:t>
      </w:r>
      <w:r>
        <w:rPr>
          <w:rFonts w:ascii="Times New Roman" w:hAnsi="Times New Roman" w:cs="Times New Roman"/>
          <w:sz w:val="24"/>
          <w:szCs w:val="24"/>
        </w:rPr>
        <w:tab/>
        <w:t>He had died by this time.    (C.P.R. 1476-85 p.164)</w:t>
      </w:r>
    </w:p>
    <w:p w14:paraId="311D63E3" w14:textId="4F8DCF62" w:rsidR="005C213A" w:rsidRDefault="005C213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59CD3A" w14:textId="2622EFC1" w:rsidR="005C213A" w:rsidRDefault="005C213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54961B" w14:textId="7686FED3" w:rsidR="005C213A" w:rsidRPr="005C213A" w:rsidRDefault="005C213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2021</w:t>
      </w:r>
    </w:p>
    <w:sectPr w:rsidR="005C213A" w:rsidRPr="005C21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84EAA" w14:textId="77777777" w:rsidR="001C6D77" w:rsidRDefault="001C6D77" w:rsidP="009139A6">
      <w:r>
        <w:separator/>
      </w:r>
    </w:p>
  </w:endnote>
  <w:endnote w:type="continuationSeparator" w:id="0">
    <w:p w14:paraId="455536EF" w14:textId="77777777" w:rsidR="001C6D77" w:rsidRDefault="001C6D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531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284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BD2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1D03E" w14:textId="77777777" w:rsidR="001C6D77" w:rsidRDefault="001C6D77" w:rsidP="009139A6">
      <w:r>
        <w:separator/>
      </w:r>
    </w:p>
  </w:footnote>
  <w:footnote w:type="continuationSeparator" w:id="0">
    <w:p w14:paraId="6E517FC4" w14:textId="77777777" w:rsidR="001C6D77" w:rsidRDefault="001C6D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558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11E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3AF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D77"/>
    <w:rsid w:val="000666E0"/>
    <w:rsid w:val="001C6D77"/>
    <w:rsid w:val="002510B7"/>
    <w:rsid w:val="005C130B"/>
    <w:rsid w:val="005C213A"/>
    <w:rsid w:val="00826F5C"/>
    <w:rsid w:val="009139A6"/>
    <w:rsid w:val="009448BB"/>
    <w:rsid w:val="00A3176C"/>
    <w:rsid w:val="00AE65F8"/>
    <w:rsid w:val="00BA00AB"/>
    <w:rsid w:val="00CB118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9071E"/>
  <w15:chartTrackingRefBased/>
  <w15:docId w15:val="{2D738B7F-7810-4505-94A7-310DEAE6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2021-06-17T20:26:00Z</dcterms:created>
  <dcterms:modified xsi:type="dcterms:W3CDTF">2021-06-17T20:51:00Z</dcterms:modified>
</cp:coreProperties>
</file>