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C09166" w14:textId="77777777" w:rsidR="006D7436" w:rsidRDefault="006D7436" w:rsidP="006D743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FAUNTONER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fl.1432)</w:t>
      </w:r>
    </w:p>
    <w:p w14:paraId="4A96DBCF" w14:textId="77777777" w:rsidR="006D7436" w:rsidRDefault="006D7436" w:rsidP="006D743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Clerk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St.Peter’s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Church, </w:t>
      </w:r>
      <w:proofErr w:type="spellStart"/>
      <w:r>
        <w:rPr>
          <w:rFonts w:ascii="Times New Roman" w:hAnsi="Times New Roman" w:cs="Times New Roman"/>
          <w:sz w:val="24"/>
          <w:szCs w:val="24"/>
        </w:rPr>
        <w:t>St.Albans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187B614E" w14:textId="77777777" w:rsidR="006D7436" w:rsidRDefault="006D7436" w:rsidP="006D743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0509D4A" w14:textId="77777777" w:rsidR="006D7436" w:rsidRDefault="006D7436" w:rsidP="006D743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FAF0350" w14:textId="77777777" w:rsidR="006D7436" w:rsidRDefault="006D7436" w:rsidP="006D743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May1432</w:t>
      </w:r>
      <w:r>
        <w:rPr>
          <w:rFonts w:ascii="Times New Roman" w:hAnsi="Times New Roman" w:cs="Times New Roman"/>
          <w:sz w:val="24"/>
          <w:szCs w:val="24"/>
        </w:rPr>
        <w:tab/>
        <w:t xml:space="preserve">He had a bequest in the Will of Ralph </w:t>
      </w:r>
      <w:proofErr w:type="spellStart"/>
      <w:r>
        <w:rPr>
          <w:rFonts w:ascii="Times New Roman" w:hAnsi="Times New Roman" w:cs="Times New Roman"/>
          <w:sz w:val="24"/>
          <w:szCs w:val="24"/>
        </w:rPr>
        <w:t>atte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More of </w:t>
      </w:r>
      <w:proofErr w:type="spellStart"/>
      <w:r>
        <w:rPr>
          <w:rFonts w:ascii="Times New Roman" w:hAnsi="Times New Roman" w:cs="Times New Roman"/>
          <w:sz w:val="24"/>
          <w:szCs w:val="24"/>
        </w:rPr>
        <w:t>Slepe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381EEF53" w14:textId="77777777" w:rsidR="006D7436" w:rsidRDefault="006D7436" w:rsidP="006D743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(“The Herts Genealogist and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Antiquary”  </w:t>
      </w:r>
      <w:proofErr w:type="spellStart"/>
      <w:r>
        <w:rPr>
          <w:rFonts w:ascii="Times New Roman" w:hAnsi="Times New Roman" w:cs="Times New Roman"/>
          <w:sz w:val="24"/>
          <w:szCs w:val="24"/>
        </w:rPr>
        <w:t>ed</w:t>
      </w:r>
      <w:proofErr w:type="gramEnd"/>
      <w:r>
        <w:rPr>
          <w:rFonts w:ascii="Times New Roman" w:hAnsi="Times New Roman" w:cs="Times New Roman"/>
          <w:sz w:val="24"/>
          <w:szCs w:val="24"/>
        </w:rPr>
        <w:t>.William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Brigg, pub.1895 </w:t>
      </w:r>
      <w:proofErr w:type="spellStart"/>
      <w:r>
        <w:rPr>
          <w:rFonts w:ascii="Times New Roman" w:hAnsi="Times New Roman" w:cs="Times New Roman"/>
          <w:sz w:val="24"/>
          <w:szCs w:val="24"/>
        </w:rPr>
        <w:t>vol.I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p.236)</w:t>
      </w:r>
    </w:p>
    <w:p w14:paraId="15D02623" w14:textId="77777777" w:rsidR="006D7436" w:rsidRDefault="006D7436" w:rsidP="006D743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D53BE2A" w14:textId="77777777" w:rsidR="006D7436" w:rsidRDefault="006D7436" w:rsidP="006D743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0B34CF7" w14:textId="77777777" w:rsidR="006D7436" w:rsidRDefault="006D7436" w:rsidP="006D743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5 October 2022</w:t>
      </w:r>
    </w:p>
    <w:p w14:paraId="6FB29547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A09A7E" w14:textId="77777777" w:rsidR="006D7436" w:rsidRDefault="006D7436" w:rsidP="009139A6">
      <w:r>
        <w:separator/>
      </w:r>
    </w:p>
  </w:endnote>
  <w:endnote w:type="continuationSeparator" w:id="0">
    <w:p w14:paraId="606F2645" w14:textId="77777777" w:rsidR="006D7436" w:rsidRDefault="006D743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24778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0A52BF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6A913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15C718" w14:textId="77777777" w:rsidR="006D7436" w:rsidRDefault="006D7436" w:rsidP="009139A6">
      <w:r>
        <w:separator/>
      </w:r>
    </w:p>
  </w:footnote>
  <w:footnote w:type="continuationSeparator" w:id="0">
    <w:p w14:paraId="7753F0E5" w14:textId="77777777" w:rsidR="006D7436" w:rsidRDefault="006D743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73776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856D3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2B607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7436"/>
    <w:rsid w:val="000666E0"/>
    <w:rsid w:val="002510B7"/>
    <w:rsid w:val="005C130B"/>
    <w:rsid w:val="006D7436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3E773D"/>
  <w15:chartTrackingRefBased/>
  <w15:docId w15:val="{D2768EC1-1ABB-4D15-8A7F-AD46A5F97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37</Words>
  <Characters>214</Characters>
  <Application>Microsoft Office Word</Application>
  <DocSecurity>0</DocSecurity>
  <Lines>1</Lines>
  <Paragraphs>1</Paragraphs>
  <ScaleCrop>false</ScaleCrop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2022-10-05T20:14:00Z</dcterms:created>
  <dcterms:modified xsi:type="dcterms:W3CDTF">2022-10-05T20:15:00Z</dcterms:modified>
</cp:coreProperties>
</file>