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8F355" w14:textId="77777777" w:rsidR="00E469C6" w:rsidRDefault="00E469C6" w:rsidP="00E469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FAUNTONER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585BD7DF" w14:textId="77777777" w:rsidR="00E469C6" w:rsidRDefault="00E469C6" w:rsidP="00E46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75779A" w14:textId="77777777" w:rsidR="00E469C6" w:rsidRDefault="00E469C6" w:rsidP="00E46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7A36DE" w14:textId="77777777" w:rsidR="00E469C6" w:rsidRDefault="00E469C6" w:rsidP="00E469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Wolmer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297E061" w14:textId="77777777" w:rsidR="00E469C6" w:rsidRDefault="00E469C6" w:rsidP="00E469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0787BB4A" w14:textId="77777777" w:rsidR="00E469C6" w:rsidRDefault="00E469C6" w:rsidP="00E46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28B562" w14:textId="77777777" w:rsidR="00E469C6" w:rsidRDefault="00E469C6" w:rsidP="00E46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376F3" w14:textId="77777777" w:rsidR="00E469C6" w:rsidRDefault="00E469C6" w:rsidP="00E469C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28 June 2021</w:t>
      </w:r>
    </w:p>
    <w:p w14:paraId="2062D0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C8F8C" w14:textId="77777777" w:rsidR="00E469C6" w:rsidRDefault="00E469C6" w:rsidP="009139A6">
      <w:r>
        <w:separator/>
      </w:r>
    </w:p>
  </w:endnote>
  <w:endnote w:type="continuationSeparator" w:id="0">
    <w:p w14:paraId="4F58311B" w14:textId="77777777" w:rsidR="00E469C6" w:rsidRDefault="00E469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ABA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71F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514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A24B3" w14:textId="77777777" w:rsidR="00E469C6" w:rsidRDefault="00E469C6" w:rsidP="009139A6">
      <w:r>
        <w:separator/>
      </w:r>
    </w:p>
  </w:footnote>
  <w:footnote w:type="continuationSeparator" w:id="0">
    <w:p w14:paraId="7ABE7E18" w14:textId="77777777" w:rsidR="00E469C6" w:rsidRDefault="00E469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C9C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BC8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35E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C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69C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A6E07"/>
  <w15:chartTrackingRefBased/>
  <w15:docId w15:val="{1E89C742-98C5-4406-BFF6-B34D1E1B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2021-06-28T19:18:00Z</dcterms:created>
  <dcterms:modified xsi:type="dcterms:W3CDTF">2021-06-28T19:18:00Z</dcterms:modified>
</cp:coreProperties>
</file>