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4310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FAUNTONE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43708904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Clerk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452DE0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FDD8E5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769FF5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Withlynche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5E360E2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4F0880A3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BD272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52219" w14:textId="77777777" w:rsidR="008350B8" w:rsidRDefault="008350B8" w:rsidP="00835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25BA03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AC85F" w14:textId="77777777" w:rsidR="008350B8" w:rsidRDefault="008350B8" w:rsidP="009139A6">
      <w:r>
        <w:separator/>
      </w:r>
    </w:p>
  </w:endnote>
  <w:endnote w:type="continuationSeparator" w:id="0">
    <w:p w14:paraId="284C523E" w14:textId="77777777" w:rsidR="008350B8" w:rsidRDefault="008350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8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34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E8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587C2" w14:textId="77777777" w:rsidR="008350B8" w:rsidRDefault="008350B8" w:rsidP="009139A6">
      <w:r>
        <w:separator/>
      </w:r>
    </w:p>
  </w:footnote>
  <w:footnote w:type="continuationSeparator" w:id="0">
    <w:p w14:paraId="2F6333ED" w14:textId="77777777" w:rsidR="008350B8" w:rsidRDefault="008350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E4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CE6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44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B8"/>
    <w:rsid w:val="000666E0"/>
    <w:rsid w:val="002510B7"/>
    <w:rsid w:val="005C130B"/>
    <w:rsid w:val="00826F5C"/>
    <w:rsid w:val="008350B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16CD"/>
  <w15:chartTrackingRefBased/>
  <w15:docId w15:val="{FD0A3027-7F00-46EF-97DC-3A05AAF7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2022-03-27T18:38:00Z</dcterms:created>
  <dcterms:modified xsi:type="dcterms:W3CDTF">2022-03-27T18:39:00Z</dcterms:modified>
</cp:coreProperties>
</file>