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0509E" w14:textId="77777777" w:rsidR="0055512B" w:rsidRDefault="0055512B" w:rsidP="005551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FAUNTONE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fl.1447)</w:t>
      </w:r>
    </w:p>
    <w:p w14:paraId="2931A46D" w14:textId="77777777" w:rsidR="0055512B" w:rsidRDefault="0055512B" w:rsidP="005551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707DBA11" w14:textId="77777777" w:rsidR="0055512B" w:rsidRDefault="0055512B" w:rsidP="0055512B">
      <w:pPr>
        <w:pStyle w:val="NoSpacing"/>
        <w:rPr>
          <w:rFonts w:cs="Times New Roman"/>
          <w:szCs w:val="24"/>
        </w:rPr>
      </w:pPr>
    </w:p>
    <w:p w14:paraId="22582187" w14:textId="77777777" w:rsidR="0055512B" w:rsidRDefault="0055512B" w:rsidP="0055512B">
      <w:pPr>
        <w:pStyle w:val="NoSpacing"/>
        <w:rPr>
          <w:rFonts w:cs="Times New Roman"/>
          <w:szCs w:val="24"/>
        </w:rPr>
      </w:pPr>
    </w:p>
    <w:p w14:paraId="2A0AFB8E" w14:textId="77777777" w:rsidR="0055512B" w:rsidRDefault="0055512B" w:rsidP="005551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Jun.</w:t>
      </w:r>
      <w:r>
        <w:rPr>
          <w:rFonts w:cs="Times New Roman"/>
          <w:szCs w:val="24"/>
        </w:rPr>
        <w:tab/>
        <w:t>1447</w:t>
      </w:r>
      <w:r>
        <w:rPr>
          <w:rFonts w:cs="Times New Roman"/>
          <w:szCs w:val="24"/>
        </w:rPr>
        <w:tab/>
        <w:t xml:space="preserve">Simon </w:t>
      </w:r>
      <w:proofErr w:type="spellStart"/>
      <w:r>
        <w:rPr>
          <w:rFonts w:cs="Times New Roman"/>
          <w:szCs w:val="24"/>
        </w:rPr>
        <w:t>Gambone</w:t>
      </w:r>
      <w:proofErr w:type="spellEnd"/>
      <w:r>
        <w:rPr>
          <w:rFonts w:cs="Times New Roman"/>
          <w:szCs w:val="24"/>
        </w:rPr>
        <w:t xml:space="preserve"> of London, coppersmith(q.v.), gifted his goods and chattels to </w:t>
      </w:r>
    </w:p>
    <w:p w14:paraId="02614351" w14:textId="77777777" w:rsidR="0055512B" w:rsidRDefault="0055512B" w:rsidP="005551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 and Hugh </w:t>
      </w:r>
      <w:proofErr w:type="spellStart"/>
      <w:r>
        <w:rPr>
          <w:rFonts w:cs="Times New Roman"/>
          <w:szCs w:val="24"/>
        </w:rPr>
        <w:t>Whete</w:t>
      </w:r>
      <w:proofErr w:type="spellEnd"/>
      <w:r>
        <w:rPr>
          <w:rFonts w:cs="Times New Roman"/>
          <w:szCs w:val="24"/>
        </w:rPr>
        <w:t>(q.v.).</w:t>
      </w:r>
    </w:p>
    <w:p w14:paraId="68602DE6" w14:textId="77777777" w:rsidR="0055512B" w:rsidRDefault="0055512B" w:rsidP="0055512B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171)</w:t>
      </w:r>
    </w:p>
    <w:p w14:paraId="4CCDC897" w14:textId="77777777" w:rsidR="0055512B" w:rsidRDefault="0055512B" w:rsidP="0055512B">
      <w:pPr>
        <w:pStyle w:val="NoSpacing"/>
        <w:rPr>
          <w:rFonts w:cs="Times New Roman"/>
          <w:szCs w:val="24"/>
        </w:rPr>
      </w:pPr>
    </w:p>
    <w:p w14:paraId="0D953940" w14:textId="77777777" w:rsidR="0055512B" w:rsidRDefault="0055512B" w:rsidP="0055512B">
      <w:pPr>
        <w:pStyle w:val="NoSpacing"/>
        <w:rPr>
          <w:rFonts w:cs="Times New Roman"/>
          <w:szCs w:val="24"/>
        </w:rPr>
      </w:pPr>
    </w:p>
    <w:p w14:paraId="30C21169" w14:textId="77777777" w:rsidR="0055512B" w:rsidRDefault="0055512B" w:rsidP="005551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November 2022</w:t>
      </w:r>
    </w:p>
    <w:p w14:paraId="449631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EB7B9" w14:textId="77777777" w:rsidR="0055512B" w:rsidRDefault="0055512B" w:rsidP="009139A6">
      <w:r>
        <w:separator/>
      </w:r>
    </w:p>
  </w:endnote>
  <w:endnote w:type="continuationSeparator" w:id="0">
    <w:p w14:paraId="51B0C8C7" w14:textId="77777777" w:rsidR="0055512B" w:rsidRDefault="005551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1CC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CD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273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BCAB3" w14:textId="77777777" w:rsidR="0055512B" w:rsidRDefault="0055512B" w:rsidP="009139A6">
      <w:r>
        <w:separator/>
      </w:r>
    </w:p>
  </w:footnote>
  <w:footnote w:type="continuationSeparator" w:id="0">
    <w:p w14:paraId="2FBC4850" w14:textId="77777777" w:rsidR="0055512B" w:rsidRDefault="005551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123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182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541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2B"/>
    <w:rsid w:val="000666E0"/>
    <w:rsid w:val="002510B7"/>
    <w:rsid w:val="0055512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9A61D"/>
  <w15:chartTrackingRefBased/>
  <w15:docId w15:val="{82B3D7E0-DB7F-4595-959D-A40FEA0E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2022-11-05T16:10:00Z</dcterms:created>
  <dcterms:modified xsi:type="dcterms:W3CDTF">2022-11-05T16:10:00Z</dcterms:modified>
</cp:coreProperties>
</file>