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41E" w:rsidRDefault="00B1641E" w:rsidP="00B164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FAUNTLEROY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1641E" w:rsidRDefault="00B1641E" w:rsidP="00B16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641E" w:rsidRDefault="00B1641E" w:rsidP="00B16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641E" w:rsidRDefault="00B1641E" w:rsidP="00B164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 Dorset,</w:t>
      </w:r>
    </w:p>
    <w:p w:rsidR="00B1641E" w:rsidRDefault="00B1641E" w:rsidP="00B164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Deverose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1641E" w:rsidRDefault="00B1641E" w:rsidP="00B164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21-282)</w:t>
      </w:r>
    </w:p>
    <w:p w:rsidR="00D00AD4" w:rsidRPr="00D00AD4" w:rsidRDefault="00D00AD4" w:rsidP="00D00A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0AD4">
        <w:rPr>
          <w:rFonts w:ascii="Times New Roman" w:hAnsi="Times New Roman" w:cs="Times New Roman"/>
          <w:sz w:val="24"/>
          <w:szCs w:val="24"/>
        </w:rPr>
        <w:t>10 Jun.</w:t>
      </w:r>
      <w:r w:rsidRPr="00D00AD4">
        <w:rPr>
          <w:rFonts w:ascii="Times New Roman" w:hAnsi="Times New Roman" w:cs="Times New Roman"/>
          <w:sz w:val="24"/>
          <w:szCs w:val="24"/>
        </w:rPr>
        <w:tab/>
        <w:t>1420</w:t>
      </w:r>
      <w:r w:rsidRPr="00D00AD4"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 Dorset,</w:t>
      </w:r>
    </w:p>
    <w:p w:rsidR="00D00AD4" w:rsidRPr="00D00AD4" w:rsidRDefault="00D00AD4" w:rsidP="00D00A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0AD4">
        <w:rPr>
          <w:rFonts w:ascii="Times New Roman" w:hAnsi="Times New Roman" w:cs="Times New Roman"/>
          <w:sz w:val="24"/>
          <w:szCs w:val="24"/>
        </w:rPr>
        <w:tab/>
      </w:r>
      <w:r w:rsidRPr="00D00AD4">
        <w:rPr>
          <w:rFonts w:ascii="Times New Roman" w:hAnsi="Times New Roman" w:cs="Times New Roman"/>
          <w:sz w:val="24"/>
          <w:szCs w:val="24"/>
        </w:rPr>
        <w:tab/>
        <w:t>into lands of the late John Keynes, junior(q.v.).</w:t>
      </w:r>
    </w:p>
    <w:p w:rsidR="00D00AD4" w:rsidRPr="00D00AD4" w:rsidRDefault="00D00AD4" w:rsidP="00D00A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0AD4">
        <w:rPr>
          <w:rFonts w:ascii="Times New Roman" w:hAnsi="Times New Roman" w:cs="Times New Roman"/>
          <w:sz w:val="24"/>
          <w:szCs w:val="24"/>
        </w:rPr>
        <w:tab/>
      </w:r>
      <w:r w:rsidRPr="00D00AD4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D00AD4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D00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0AD4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D00AD4">
        <w:rPr>
          <w:rFonts w:ascii="Times New Roman" w:hAnsi="Times New Roman" w:cs="Times New Roman"/>
          <w:sz w:val="24"/>
          <w:szCs w:val="24"/>
        </w:rPr>
        <w:t xml:space="preserve"> 21-584)</w:t>
      </w:r>
    </w:p>
    <w:p w:rsidR="00B1641E" w:rsidRDefault="00B1641E" w:rsidP="00B16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641E" w:rsidRDefault="00B1641E" w:rsidP="00B164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B1641E" w:rsidP="00B164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</w:p>
    <w:p w:rsidR="00D00AD4" w:rsidRPr="00B1641E" w:rsidRDefault="00D00AD4" w:rsidP="00B164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December 2016</w:t>
      </w:r>
      <w:bookmarkStart w:id="0" w:name="_GoBack"/>
      <w:bookmarkEnd w:id="0"/>
    </w:p>
    <w:sectPr w:rsidR="00D00AD4" w:rsidRPr="00B164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41E" w:rsidRDefault="00B1641E" w:rsidP="00E71FC3">
      <w:pPr>
        <w:spacing w:after="0" w:line="240" w:lineRule="auto"/>
      </w:pPr>
      <w:r>
        <w:separator/>
      </w:r>
    </w:p>
  </w:endnote>
  <w:endnote w:type="continuationSeparator" w:id="0">
    <w:p w:rsidR="00B1641E" w:rsidRDefault="00B164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41E" w:rsidRDefault="00B1641E" w:rsidP="00E71FC3">
      <w:pPr>
        <w:spacing w:after="0" w:line="240" w:lineRule="auto"/>
      </w:pPr>
      <w:r>
        <w:separator/>
      </w:r>
    </w:p>
  </w:footnote>
  <w:footnote w:type="continuationSeparator" w:id="0">
    <w:p w:rsidR="00B1641E" w:rsidRDefault="00B164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1E"/>
    <w:rsid w:val="00AB52E8"/>
    <w:rsid w:val="00B1641E"/>
    <w:rsid w:val="00B16D3F"/>
    <w:rsid w:val="00D00AD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043FF"/>
  <w15:chartTrackingRefBased/>
  <w15:docId w15:val="{D4F43990-8FC3-4FC9-8BF3-B14BEC27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2016-02-27T16:38:00Z</dcterms:created>
  <dcterms:modified xsi:type="dcterms:W3CDTF">2016-12-06T09:20:00Z</dcterms:modified>
</cp:coreProperties>
</file>