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09341E" w14:textId="5C6282E1" w:rsidR="006B2F86" w:rsidRDefault="00F77446" w:rsidP="00E71FC3">
      <w:pPr>
        <w:pStyle w:val="NoSpacing"/>
      </w:pPr>
      <w:r>
        <w:rPr>
          <w:u w:val="single"/>
        </w:rPr>
        <w:t>Margaret FAUNTLEROY</w:t>
      </w:r>
      <w:r>
        <w:t xml:space="preserve">   </w:t>
      </w:r>
      <w:proofErr w:type="gramStart"/>
      <w:r>
        <w:t xml:space="preserve">   (</w:t>
      </w:r>
      <w:proofErr w:type="gramEnd"/>
      <w:r>
        <w:t>fl.1470)</w:t>
      </w:r>
    </w:p>
    <w:p w14:paraId="4A43DAB7" w14:textId="282A6FC8" w:rsidR="00F77446" w:rsidRDefault="00F77446" w:rsidP="00E71FC3">
      <w:pPr>
        <w:pStyle w:val="NoSpacing"/>
      </w:pPr>
    </w:p>
    <w:p w14:paraId="7F0F0233" w14:textId="7DD467B8" w:rsidR="00F77446" w:rsidRDefault="00F77446" w:rsidP="00E71FC3">
      <w:pPr>
        <w:pStyle w:val="NoSpacing"/>
      </w:pPr>
    </w:p>
    <w:p w14:paraId="589BEE29" w14:textId="3785C6BD" w:rsidR="00F77446" w:rsidRDefault="00F77446" w:rsidP="00E71FC3">
      <w:pPr>
        <w:pStyle w:val="NoSpacing"/>
      </w:pPr>
      <w:r>
        <w:t>Daughter of John Fauntleroy.  (C.C.R.1468-76 p.215)</w:t>
      </w:r>
    </w:p>
    <w:p w14:paraId="22261961" w14:textId="63653055" w:rsidR="00F77446" w:rsidRDefault="00F77446" w:rsidP="00E71FC3">
      <w:pPr>
        <w:pStyle w:val="NoSpacing"/>
      </w:pPr>
      <w:r>
        <w:t xml:space="preserve">1 = John </w:t>
      </w:r>
      <w:proofErr w:type="spellStart"/>
      <w:r>
        <w:t>Jope</w:t>
      </w:r>
      <w:proofErr w:type="spellEnd"/>
      <w:r>
        <w:t>. (ibid.)</w:t>
      </w:r>
    </w:p>
    <w:p w14:paraId="3BFC21FE" w14:textId="52B0E371" w:rsidR="00F77446" w:rsidRDefault="00F77446" w:rsidP="00E71FC3">
      <w:pPr>
        <w:pStyle w:val="NoSpacing"/>
      </w:pPr>
    </w:p>
    <w:p w14:paraId="415FD409" w14:textId="2EA29D57" w:rsidR="00F77446" w:rsidRDefault="00F77446" w:rsidP="00E71FC3">
      <w:pPr>
        <w:pStyle w:val="NoSpacing"/>
      </w:pPr>
      <w:r>
        <w:t xml:space="preserve">2 = Richard </w:t>
      </w:r>
      <w:proofErr w:type="spellStart"/>
      <w:r>
        <w:t>Vowell</w:t>
      </w:r>
      <w:proofErr w:type="spellEnd"/>
      <w:r>
        <w:t xml:space="preserve"> of </w:t>
      </w:r>
      <w:proofErr w:type="gramStart"/>
      <w:r>
        <w:t>Wells(</w:t>
      </w:r>
      <w:proofErr w:type="gramEnd"/>
      <w:r>
        <w:t>d.1498)(q.v.).   (ibid.)</w:t>
      </w:r>
    </w:p>
    <w:p w14:paraId="6F25669F" w14:textId="506D26E2" w:rsidR="00F77446" w:rsidRDefault="00F77446" w:rsidP="00E71FC3">
      <w:pPr>
        <w:pStyle w:val="NoSpacing"/>
      </w:pPr>
      <w:r>
        <w:t xml:space="preserve">Son:   </w:t>
      </w:r>
      <w:proofErr w:type="gramStart"/>
      <w:r>
        <w:t>William(</w:t>
      </w:r>
      <w:proofErr w:type="gramEnd"/>
      <w:r>
        <w:t>b.ca.1477).   (ibid.)</w:t>
      </w:r>
    </w:p>
    <w:p w14:paraId="06797AA1" w14:textId="7D6233BF" w:rsidR="00F77446" w:rsidRDefault="00F77446" w:rsidP="00E71FC3">
      <w:pPr>
        <w:pStyle w:val="NoSpacing"/>
      </w:pPr>
    </w:p>
    <w:p w14:paraId="3B682E9B" w14:textId="26D0D2D7" w:rsidR="00F77446" w:rsidRDefault="00F77446" w:rsidP="00E71FC3">
      <w:pPr>
        <w:pStyle w:val="NoSpacing"/>
      </w:pPr>
    </w:p>
    <w:p w14:paraId="3435567A" w14:textId="5B7C0CE2" w:rsidR="00F77446" w:rsidRDefault="00F77446" w:rsidP="00E71FC3">
      <w:pPr>
        <w:pStyle w:val="NoSpacing"/>
      </w:pPr>
      <w:r>
        <w:t>17 July 2018</w:t>
      </w:r>
      <w:bookmarkStart w:id="0" w:name="_GoBack"/>
      <w:bookmarkEnd w:id="0"/>
    </w:p>
    <w:p w14:paraId="4E200DEC" w14:textId="77777777" w:rsidR="00F77446" w:rsidRPr="00F77446" w:rsidRDefault="00F77446" w:rsidP="00E71FC3">
      <w:pPr>
        <w:pStyle w:val="NoSpacing"/>
      </w:pPr>
    </w:p>
    <w:sectPr w:rsidR="00F77446" w:rsidRPr="00F7744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54E116" w14:textId="77777777" w:rsidR="00F77446" w:rsidRDefault="00F77446" w:rsidP="00E71FC3">
      <w:pPr>
        <w:spacing w:after="0" w:line="240" w:lineRule="auto"/>
      </w:pPr>
      <w:r>
        <w:separator/>
      </w:r>
    </w:p>
  </w:endnote>
  <w:endnote w:type="continuationSeparator" w:id="0">
    <w:p w14:paraId="711E8D7A" w14:textId="77777777" w:rsidR="00F77446" w:rsidRDefault="00F7744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7D40D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998586" w14:textId="77777777" w:rsidR="00F77446" w:rsidRDefault="00F77446" w:rsidP="00E71FC3">
      <w:pPr>
        <w:spacing w:after="0" w:line="240" w:lineRule="auto"/>
      </w:pPr>
      <w:r>
        <w:separator/>
      </w:r>
    </w:p>
  </w:footnote>
  <w:footnote w:type="continuationSeparator" w:id="0">
    <w:p w14:paraId="5BD3204A" w14:textId="77777777" w:rsidR="00F77446" w:rsidRDefault="00F7744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446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77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D2578F"/>
  <w15:chartTrackingRefBased/>
  <w15:docId w15:val="{A8AEC2CD-CF51-4B55-B1F6-143275596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2018-07-17T21:31:00Z</dcterms:created>
  <dcterms:modified xsi:type="dcterms:W3CDTF">2018-07-17T21:35:00Z</dcterms:modified>
</cp:coreProperties>
</file>