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EF6" w:rsidRDefault="00834EF6" w:rsidP="0083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FAUNTLAROY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34EF6" w:rsidRDefault="00834EF6" w:rsidP="0083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834EF6" w:rsidRDefault="00834EF6" w:rsidP="00834EF6">
      <w:pPr>
        <w:rPr>
          <w:rFonts w:ascii="Times New Roman" w:hAnsi="Times New Roman" w:cs="Times New Roman"/>
        </w:rPr>
      </w:pPr>
    </w:p>
    <w:p w:rsidR="00834EF6" w:rsidRDefault="00834EF6" w:rsidP="00834EF6">
      <w:pPr>
        <w:rPr>
          <w:rFonts w:ascii="Times New Roman" w:hAnsi="Times New Roman" w:cs="Times New Roman"/>
        </w:rPr>
      </w:pPr>
    </w:p>
    <w:p w:rsidR="00834EF6" w:rsidRDefault="00834EF6" w:rsidP="0083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in a park and taking against William Brit of</w:t>
      </w:r>
    </w:p>
    <w:p w:rsidR="00834EF6" w:rsidRDefault="00834EF6" w:rsidP="0083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Mersh</w:t>
      </w:r>
      <w:proofErr w:type="spellEnd"/>
      <w:r>
        <w:rPr>
          <w:rFonts w:ascii="Times New Roman" w:hAnsi="Times New Roman" w:cs="Times New Roman"/>
        </w:rPr>
        <w:t>(q.v.).</w:t>
      </w:r>
    </w:p>
    <w:p w:rsidR="00834EF6" w:rsidRDefault="00834EF6" w:rsidP="0083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34EF6" w:rsidRDefault="00834EF6" w:rsidP="00834EF6">
      <w:pPr>
        <w:rPr>
          <w:rFonts w:ascii="Times New Roman" w:hAnsi="Times New Roman" w:cs="Times New Roman"/>
        </w:rPr>
      </w:pPr>
    </w:p>
    <w:p w:rsidR="00834EF6" w:rsidRDefault="00834EF6" w:rsidP="00834EF6">
      <w:pPr>
        <w:rPr>
          <w:rFonts w:ascii="Times New Roman" w:hAnsi="Times New Roman" w:cs="Times New Roman"/>
        </w:rPr>
      </w:pPr>
    </w:p>
    <w:p w:rsidR="00834EF6" w:rsidRDefault="00834EF6" w:rsidP="0083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October 2017</w:t>
      </w:r>
    </w:p>
    <w:p w:rsidR="006B2F86" w:rsidRPr="00E71FC3" w:rsidRDefault="00834E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EF6" w:rsidRDefault="00834EF6" w:rsidP="00E71FC3">
      <w:r>
        <w:separator/>
      </w:r>
    </w:p>
  </w:endnote>
  <w:endnote w:type="continuationSeparator" w:id="0">
    <w:p w:rsidR="00834EF6" w:rsidRDefault="00834E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EF6" w:rsidRDefault="00834EF6" w:rsidP="00E71FC3">
      <w:r>
        <w:separator/>
      </w:r>
    </w:p>
  </w:footnote>
  <w:footnote w:type="continuationSeparator" w:id="0">
    <w:p w:rsidR="00834EF6" w:rsidRDefault="00834E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6"/>
    <w:rsid w:val="001A7C09"/>
    <w:rsid w:val="00577BD5"/>
    <w:rsid w:val="00656CBA"/>
    <w:rsid w:val="006A1F77"/>
    <w:rsid w:val="00733BE7"/>
    <w:rsid w:val="00834E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B4C48-6437-4D71-9ACA-9019B8D1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4E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2017-10-14T21:11:00Z</dcterms:created>
  <dcterms:modified xsi:type="dcterms:W3CDTF">2017-10-14T21:12:00Z</dcterms:modified>
</cp:coreProperties>
</file>