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856D6" w14:textId="77777777" w:rsidR="00060DA3" w:rsidRDefault="00060DA3" w:rsidP="00060D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FAUNTE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DE809F7" w14:textId="77777777" w:rsidR="00060DA3" w:rsidRDefault="00060DA3" w:rsidP="00060D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Gentleman.</w:t>
      </w:r>
    </w:p>
    <w:p w14:paraId="39D30161" w14:textId="77777777" w:rsidR="00060DA3" w:rsidRDefault="00060DA3" w:rsidP="00060DA3">
      <w:pPr>
        <w:rPr>
          <w:rFonts w:ascii="Times New Roman" w:hAnsi="Times New Roman" w:cs="Times New Roman"/>
        </w:rPr>
      </w:pPr>
    </w:p>
    <w:p w14:paraId="6EE8A600" w14:textId="77777777" w:rsidR="00060DA3" w:rsidRDefault="00060DA3" w:rsidP="00060DA3">
      <w:pPr>
        <w:rPr>
          <w:rFonts w:ascii="Times New Roman" w:hAnsi="Times New Roman" w:cs="Times New Roman"/>
        </w:rPr>
      </w:pPr>
    </w:p>
    <w:p w14:paraId="6E353DF1" w14:textId="77777777" w:rsidR="00060DA3" w:rsidRDefault="00060DA3" w:rsidP="00060D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Welles(q.v.), Richard Danvers(q.v.) and Richard Hall(q.v.), all</w:t>
      </w:r>
    </w:p>
    <w:p w14:paraId="0B962EC8" w14:textId="77777777" w:rsidR="00060DA3" w:rsidRDefault="00060DA3" w:rsidP="00060D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the Inner Temple, London, brought a plaint of debt against him, John</w:t>
      </w:r>
    </w:p>
    <w:p w14:paraId="1B8D553F" w14:textId="77777777" w:rsidR="00060DA3" w:rsidRDefault="00060DA3" w:rsidP="00060DA3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Comberford</w:t>
      </w:r>
      <w:proofErr w:type="spellEnd"/>
      <w:r>
        <w:rPr>
          <w:rFonts w:ascii="Times New Roman" w:hAnsi="Times New Roman" w:cs="Times New Roman"/>
        </w:rPr>
        <w:t xml:space="preserve">(q.v.), Richard Tame(q.v.), Thomas </w:t>
      </w:r>
      <w:proofErr w:type="spellStart"/>
      <w:r>
        <w:rPr>
          <w:rFonts w:ascii="Times New Roman" w:hAnsi="Times New Roman" w:cs="Times New Roman"/>
        </w:rPr>
        <w:t>Sherwode</w:t>
      </w:r>
      <w:proofErr w:type="spellEnd"/>
      <w:r>
        <w:rPr>
          <w:rFonts w:ascii="Times New Roman" w:hAnsi="Times New Roman" w:cs="Times New Roman"/>
        </w:rPr>
        <w:t xml:space="preserve">(q.v.) and Edward </w:t>
      </w:r>
      <w:proofErr w:type="spellStart"/>
      <w:r>
        <w:rPr>
          <w:rFonts w:ascii="Times New Roman" w:hAnsi="Times New Roman" w:cs="Times New Roman"/>
        </w:rPr>
        <w:t>Dyngley</w:t>
      </w:r>
      <w:proofErr w:type="spellEnd"/>
      <w:r>
        <w:rPr>
          <w:rFonts w:ascii="Times New Roman" w:hAnsi="Times New Roman" w:cs="Times New Roman"/>
        </w:rPr>
        <w:t>(q.v.), all of London, gentlemen.</w:t>
      </w:r>
    </w:p>
    <w:p w14:paraId="180C1A45" w14:textId="77777777" w:rsidR="00060DA3" w:rsidRDefault="00060DA3" w:rsidP="00060D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B786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3588E61" w14:textId="77777777" w:rsidR="00060DA3" w:rsidRDefault="00060DA3" w:rsidP="00060DA3">
      <w:pPr>
        <w:rPr>
          <w:rFonts w:ascii="Times New Roman" w:hAnsi="Times New Roman" w:cs="Times New Roman"/>
        </w:rPr>
      </w:pPr>
    </w:p>
    <w:p w14:paraId="175AD364" w14:textId="77777777" w:rsidR="00060DA3" w:rsidRDefault="00060DA3" w:rsidP="00060DA3">
      <w:pPr>
        <w:rPr>
          <w:rFonts w:ascii="Times New Roman" w:hAnsi="Times New Roman" w:cs="Times New Roman"/>
        </w:rPr>
      </w:pPr>
    </w:p>
    <w:p w14:paraId="126C66FE" w14:textId="77777777" w:rsidR="00060DA3" w:rsidRDefault="00060DA3" w:rsidP="00060D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March 2019</w:t>
      </w:r>
    </w:p>
    <w:p w14:paraId="55021BD7" w14:textId="77777777" w:rsidR="006B2F86" w:rsidRPr="00E71FC3" w:rsidRDefault="00060DA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861533" w14:textId="77777777" w:rsidR="00060DA3" w:rsidRDefault="00060DA3" w:rsidP="00E71FC3">
      <w:r>
        <w:separator/>
      </w:r>
    </w:p>
  </w:endnote>
  <w:endnote w:type="continuationSeparator" w:id="0">
    <w:p w14:paraId="4F9DFB1D" w14:textId="77777777" w:rsidR="00060DA3" w:rsidRDefault="00060DA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1CEE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2DEB2" w14:textId="77777777" w:rsidR="00060DA3" w:rsidRDefault="00060DA3" w:rsidP="00E71FC3">
      <w:r>
        <w:separator/>
      </w:r>
    </w:p>
  </w:footnote>
  <w:footnote w:type="continuationSeparator" w:id="0">
    <w:p w14:paraId="32E76C2A" w14:textId="77777777" w:rsidR="00060DA3" w:rsidRDefault="00060DA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DA3"/>
    <w:rsid w:val="00060DA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0B019"/>
  <w15:chartTrackingRefBased/>
  <w15:docId w15:val="{6E76A981-A9DE-4E0C-A82B-7BDB292B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0DA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60D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2019-04-05T19:25:00Z</dcterms:created>
  <dcterms:modified xsi:type="dcterms:W3CDTF">2019-04-05T19:27:00Z</dcterms:modified>
</cp:coreProperties>
</file>