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EC8D6" w14:textId="77777777" w:rsidR="001D5B5D" w:rsidRDefault="001D5B5D" w:rsidP="001D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FAUNTE</w:t>
      </w:r>
      <w:r>
        <w:rPr>
          <w:rFonts w:ascii="Times New Roman" w:hAnsi="Times New Roman" w:cs="Times New Roman"/>
        </w:rPr>
        <w:t xml:space="preserve">      (fl.1484)</w:t>
      </w:r>
    </w:p>
    <w:p w14:paraId="72CBA94F" w14:textId="77777777" w:rsidR="001D5B5D" w:rsidRDefault="001D5B5D" w:rsidP="001D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14:paraId="0A2B2760" w14:textId="77777777" w:rsidR="001D5B5D" w:rsidRDefault="001D5B5D" w:rsidP="001D5B5D">
      <w:pPr>
        <w:rPr>
          <w:rFonts w:ascii="Times New Roman" w:hAnsi="Times New Roman" w:cs="Times New Roman"/>
        </w:rPr>
      </w:pPr>
    </w:p>
    <w:p w14:paraId="3492421A" w14:textId="77777777" w:rsidR="001D5B5D" w:rsidRDefault="001D5B5D" w:rsidP="001D5B5D">
      <w:pPr>
        <w:rPr>
          <w:rFonts w:ascii="Times New Roman" w:hAnsi="Times New Roman" w:cs="Times New Roman"/>
        </w:rPr>
      </w:pPr>
    </w:p>
    <w:p w14:paraId="69FEAA12" w14:textId="77777777" w:rsidR="001D5B5D" w:rsidRDefault="001D5B5D" w:rsidP="001D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Baret of Bury St.Edmunds(q.v.).</w:t>
      </w:r>
    </w:p>
    <w:p w14:paraId="69CF7171" w14:textId="0C0F966C" w:rsidR="001D5B5D" w:rsidRDefault="001D5B5D" w:rsidP="001D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2503B9" w:rsidRPr="002012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F37C71E" w14:textId="77777777" w:rsidR="002503B9" w:rsidRDefault="002503B9" w:rsidP="002503B9">
      <w:pPr>
        <w:pStyle w:val="NoSpacing"/>
      </w:pPr>
      <w:r>
        <w:t xml:space="preserve">  8 Apr.1485</w:t>
      </w:r>
      <w:r>
        <w:tab/>
        <w:t>A commission of oyer and terminer was appointed touching certain offences</w:t>
      </w:r>
    </w:p>
    <w:p w14:paraId="59DEAF20" w14:textId="77777777" w:rsidR="002503B9" w:rsidRDefault="002503B9" w:rsidP="002503B9">
      <w:pPr>
        <w:pStyle w:val="NoSpacing"/>
      </w:pPr>
      <w:r>
        <w:tab/>
      </w:r>
      <w:r>
        <w:tab/>
        <w:t>committed by him and others in the city and suburbs of London.</w:t>
      </w:r>
    </w:p>
    <w:p w14:paraId="4EF147AD" w14:textId="77777777" w:rsidR="002503B9" w:rsidRDefault="002503B9" w:rsidP="002503B9">
      <w:pPr>
        <w:pStyle w:val="NoSpacing"/>
      </w:pPr>
      <w:r>
        <w:tab/>
      </w:r>
      <w:r>
        <w:tab/>
        <w:t>(C.P.R. 1476-85 p.546)</w:t>
      </w:r>
    </w:p>
    <w:p w14:paraId="09DD3BD4" w14:textId="77777777" w:rsidR="002503B9" w:rsidRDefault="002503B9" w:rsidP="001D5B5D">
      <w:pPr>
        <w:rPr>
          <w:rFonts w:ascii="Times New Roman" w:hAnsi="Times New Roman" w:cs="Times New Roman"/>
        </w:rPr>
      </w:pPr>
    </w:p>
    <w:p w14:paraId="563FF462" w14:textId="77777777" w:rsidR="001D5B5D" w:rsidRDefault="001D5B5D" w:rsidP="001D5B5D">
      <w:pPr>
        <w:rPr>
          <w:rFonts w:ascii="Times New Roman" w:hAnsi="Times New Roman" w:cs="Times New Roman"/>
        </w:rPr>
      </w:pPr>
    </w:p>
    <w:p w14:paraId="6E8F48DD" w14:textId="77777777" w:rsidR="001D5B5D" w:rsidRDefault="001D5B5D" w:rsidP="001D5B5D">
      <w:pPr>
        <w:rPr>
          <w:rFonts w:ascii="Times New Roman" w:hAnsi="Times New Roman" w:cs="Times New Roman"/>
        </w:rPr>
      </w:pPr>
    </w:p>
    <w:p w14:paraId="09EB2A65" w14:textId="77777777" w:rsidR="001D5B5D" w:rsidRDefault="001D5B5D" w:rsidP="001D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October 2017</w:t>
      </w:r>
    </w:p>
    <w:p w14:paraId="54E610C1" w14:textId="1388A7A9" w:rsidR="002503B9" w:rsidRDefault="002503B9" w:rsidP="001D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December 2024</w:t>
      </w:r>
    </w:p>
    <w:p w14:paraId="1DC60B95" w14:textId="77777777" w:rsidR="002503B9" w:rsidRPr="00E71FC3" w:rsidRDefault="002503B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A1A72" w14:textId="77777777" w:rsidR="001D5B5D" w:rsidRDefault="001D5B5D" w:rsidP="00E71FC3">
      <w:r>
        <w:separator/>
      </w:r>
    </w:p>
  </w:endnote>
  <w:endnote w:type="continuationSeparator" w:id="0">
    <w:p w14:paraId="5C932B86" w14:textId="77777777" w:rsidR="001D5B5D" w:rsidRDefault="001D5B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0B6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4C800" w14:textId="77777777" w:rsidR="001D5B5D" w:rsidRDefault="001D5B5D" w:rsidP="00E71FC3">
      <w:r>
        <w:separator/>
      </w:r>
    </w:p>
  </w:footnote>
  <w:footnote w:type="continuationSeparator" w:id="0">
    <w:p w14:paraId="6C1A00CF" w14:textId="77777777" w:rsidR="001D5B5D" w:rsidRDefault="001D5B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B5D"/>
    <w:rsid w:val="001A7C09"/>
    <w:rsid w:val="001D5B5D"/>
    <w:rsid w:val="002503B9"/>
    <w:rsid w:val="00577BD5"/>
    <w:rsid w:val="00656CBA"/>
    <w:rsid w:val="006A1F77"/>
    <w:rsid w:val="00733BE7"/>
    <w:rsid w:val="008C0C7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2E757"/>
  <w15:chartTrackingRefBased/>
  <w15:docId w15:val="{994A524D-E988-4F1E-BE37-DB184256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B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503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2017-10-13T20:02:00Z</dcterms:created>
  <dcterms:modified xsi:type="dcterms:W3CDTF">2024-12-21T21:05:00Z</dcterms:modified>
</cp:coreProperties>
</file>