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E85" w:rsidRDefault="00884E85" w:rsidP="00884E85">
      <w:pPr>
        <w:pStyle w:val="NoSpacing"/>
      </w:pPr>
      <w:r>
        <w:rPr>
          <w:u w:val="single"/>
        </w:rPr>
        <w:t>Thomas FAUNT, senior</w:t>
      </w:r>
      <w:r>
        <w:t xml:space="preserve">      (fl.1483-4)</w:t>
      </w:r>
    </w:p>
    <w:p w:rsidR="00884E85" w:rsidRDefault="00884E85" w:rsidP="00884E8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Chilham</w:t>
      </w:r>
      <w:proofErr w:type="spellEnd"/>
      <w:r>
        <w:t>.</w:t>
      </w:r>
    </w:p>
    <w:p w:rsidR="00884E85" w:rsidRDefault="00884E85" w:rsidP="00884E85">
      <w:pPr>
        <w:pStyle w:val="NoSpacing"/>
      </w:pPr>
    </w:p>
    <w:p w:rsidR="00884E85" w:rsidRDefault="00884E85" w:rsidP="00884E85">
      <w:pPr>
        <w:pStyle w:val="NoSpacing"/>
      </w:pPr>
    </w:p>
    <w:p w:rsidR="00884E85" w:rsidRDefault="00884E85" w:rsidP="00884E85">
      <w:pPr>
        <w:pStyle w:val="NoSpacing"/>
      </w:pPr>
      <w:r>
        <w:t xml:space="preserve">         1483-4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p.173)</w:t>
      </w:r>
    </w:p>
    <w:p w:rsidR="00884E85" w:rsidRDefault="00884E85" w:rsidP="00884E85">
      <w:pPr>
        <w:pStyle w:val="NoSpacing"/>
      </w:pPr>
    </w:p>
    <w:p w:rsidR="00884E85" w:rsidRDefault="00884E85" w:rsidP="00884E85">
      <w:pPr>
        <w:pStyle w:val="NoSpacing"/>
      </w:pPr>
    </w:p>
    <w:p w:rsidR="00884E85" w:rsidRDefault="00884E85" w:rsidP="00884E85">
      <w:pPr>
        <w:pStyle w:val="NoSpacing"/>
      </w:pPr>
      <w:r>
        <w:t>26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E85" w:rsidRDefault="00884E85" w:rsidP="00920DE3">
      <w:pPr>
        <w:spacing w:after="0" w:line="240" w:lineRule="auto"/>
      </w:pPr>
      <w:r>
        <w:separator/>
      </w:r>
    </w:p>
  </w:endnote>
  <w:endnote w:type="continuationSeparator" w:id="0">
    <w:p w:rsidR="00884E85" w:rsidRDefault="00884E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E85" w:rsidRDefault="00884E85" w:rsidP="00920DE3">
      <w:pPr>
        <w:spacing w:after="0" w:line="240" w:lineRule="auto"/>
      </w:pPr>
      <w:r>
        <w:separator/>
      </w:r>
    </w:p>
  </w:footnote>
  <w:footnote w:type="continuationSeparator" w:id="0">
    <w:p w:rsidR="00884E85" w:rsidRDefault="00884E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E85"/>
    <w:rsid w:val="00120749"/>
    <w:rsid w:val="00624CAE"/>
    <w:rsid w:val="00884E8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2013-12-03T21:35:00Z</dcterms:created>
  <dcterms:modified xsi:type="dcterms:W3CDTF">2013-12-03T21:35:00Z</dcterms:modified>
</cp:coreProperties>
</file>