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C4932" w14:textId="77777777" w:rsidR="00693E12" w:rsidRDefault="00693E12" w:rsidP="00693E1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FAUNT</w:t>
      </w:r>
      <w:r>
        <w:rPr>
          <w:rFonts w:cs="Times New Roman"/>
          <w:szCs w:val="24"/>
        </w:rPr>
        <w:t xml:space="preserve">       (fl.1483)</w:t>
      </w:r>
    </w:p>
    <w:p w14:paraId="6250F13B" w14:textId="77777777" w:rsidR="00693E12" w:rsidRDefault="00693E12" w:rsidP="00693E12">
      <w:pPr>
        <w:pStyle w:val="NoSpacing"/>
        <w:rPr>
          <w:rFonts w:cs="Times New Roman"/>
          <w:szCs w:val="24"/>
        </w:rPr>
      </w:pPr>
    </w:p>
    <w:p w14:paraId="56435E1E" w14:textId="77777777" w:rsidR="00693E12" w:rsidRDefault="00693E12" w:rsidP="00693E12">
      <w:pPr>
        <w:pStyle w:val="NoSpacing"/>
        <w:rPr>
          <w:rFonts w:cs="Times New Roman"/>
          <w:szCs w:val="24"/>
        </w:rPr>
      </w:pPr>
    </w:p>
    <w:p w14:paraId="717E7E23" w14:textId="77777777" w:rsidR="00693E12" w:rsidRDefault="00693E12" w:rsidP="00693E1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7 Nov.1482</w:t>
      </w:r>
      <w:r>
        <w:rPr>
          <w:rFonts w:cs="Times New Roman"/>
          <w:szCs w:val="24"/>
        </w:rPr>
        <w:tab/>
        <w:t xml:space="preserve">William </w:t>
      </w:r>
      <w:proofErr w:type="spellStart"/>
      <w:r>
        <w:rPr>
          <w:rFonts w:cs="Times New Roman"/>
          <w:szCs w:val="24"/>
        </w:rPr>
        <w:t>Proude</w:t>
      </w:r>
      <w:proofErr w:type="spellEnd"/>
      <w:r>
        <w:rPr>
          <w:rFonts w:cs="Times New Roman"/>
          <w:szCs w:val="24"/>
        </w:rPr>
        <w:t xml:space="preserve"> of Waltham Kent(q.v.) was pardoned for not appearing</w:t>
      </w:r>
    </w:p>
    <w:p w14:paraId="1CB9EB5E" w14:textId="77777777" w:rsidR="00693E12" w:rsidRDefault="00693E12" w:rsidP="00693E1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to answer him touching a debt of 5 marks.     (C.P.R. 1476-85 p.295)</w:t>
      </w:r>
    </w:p>
    <w:p w14:paraId="2387494C" w14:textId="77777777" w:rsidR="00693E12" w:rsidRDefault="00693E12" w:rsidP="00693E12">
      <w:pPr>
        <w:pStyle w:val="NoSpacing"/>
        <w:rPr>
          <w:rFonts w:cs="Times New Roman"/>
          <w:szCs w:val="24"/>
        </w:rPr>
      </w:pPr>
    </w:p>
    <w:p w14:paraId="18139B6A" w14:textId="77777777" w:rsidR="00693E12" w:rsidRDefault="00693E12" w:rsidP="00693E12">
      <w:pPr>
        <w:pStyle w:val="NoSpacing"/>
        <w:rPr>
          <w:rFonts w:cs="Times New Roman"/>
          <w:szCs w:val="24"/>
        </w:rPr>
      </w:pPr>
    </w:p>
    <w:p w14:paraId="433DEAD4" w14:textId="77777777" w:rsidR="00693E12" w:rsidRDefault="00693E12" w:rsidP="00693E1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 DATE \@ "d MMMM yyyy"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noProof/>
          <w:szCs w:val="24"/>
        </w:rPr>
        <w:t>25 March 2025</w:t>
      </w:r>
      <w:r>
        <w:rPr>
          <w:rFonts w:cs="Times New Roman"/>
          <w:szCs w:val="24"/>
        </w:rPr>
        <w:fldChar w:fldCharType="end"/>
      </w:r>
    </w:p>
    <w:p w14:paraId="2FB5EDD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2CF69B" w14:textId="77777777" w:rsidR="00693E12" w:rsidRDefault="00693E12" w:rsidP="009139A6">
      <w:r>
        <w:separator/>
      </w:r>
    </w:p>
  </w:endnote>
  <w:endnote w:type="continuationSeparator" w:id="0">
    <w:p w14:paraId="740C0748" w14:textId="77777777" w:rsidR="00693E12" w:rsidRDefault="00693E1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702A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7192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0525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DB7F9" w14:textId="77777777" w:rsidR="00693E12" w:rsidRDefault="00693E12" w:rsidP="009139A6">
      <w:r>
        <w:separator/>
      </w:r>
    </w:p>
  </w:footnote>
  <w:footnote w:type="continuationSeparator" w:id="0">
    <w:p w14:paraId="72891196" w14:textId="77777777" w:rsidR="00693E12" w:rsidRDefault="00693E1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01BD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48AC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4A76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E12"/>
    <w:rsid w:val="000666E0"/>
    <w:rsid w:val="000A2E7A"/>
    <w:rsid w:val="00190DFA"/>
    <w:rsid w:val="002510B7"/>
    <w:rsid w:val="00270799"/>
    <w:rsid w:val="00357E4A"/>
    <w:rsid w:val="005C130B"/>
    <w:rsid w:val="00693E12"/>
    <w:rsid w:val="006A36C3"/>
    <w:rsid w:val="00826F5C"/>
    <w:rsid w:val="009139A6"/>
    <w:rsid w:val="009411C2"/>
    <w:rsid w:val="009448BB"/>
    <w:rsid w:val="00947624"/>
    <w:rsid w:val="00A3176C"/>
    <w:rsid w:val="00A47C87"/>
    <w:rsid w:val="00AE65F8"/>
    <w:rsid w:val="00BA00AB"/>
    <w:rsid w:val="00C71834"/>
    <w:rsid w:val="00CB4ED9"/>
    <w:rsid w:val="00DE227A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4CA2F9"/>
  <w15:chartTrackingRefBased/>
  <w15:docId w15:val="{21A95314-5814-4DCF-B04E-2C57AA558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2025-03-25T19:30:00Z</dcterms:created>
  <dcterms:modified xsi:type="dcterms:W3CDTF">2025-03-25T19:31:00Z</dcterms:modified>
</cp:coreProperties>
</file>