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A9E" w:rsidRDefault="00123A9E" w:rsidP="00123A9E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FAUNT</w:t>
      </w:r>
      <w:r>
        <w:t xml:space="preserve">      (fl.1481)</w:t>
      </w:r>
    </w:p>
    <w:p w:rsidR="00123A9E" w:rsidRDefault="00123A9E" w:rsidP="00123A9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Chilham</w:t>
      </w:r>
      <w:proofErr w:type="spellEnd"/>
      <w:r>
        <w:t>, Kent.</w:t>
      </w:r>
    </w:p>
    <w:p w:rsidR="00123A9E" w:rsidRDefault="00123A9E" w:rsidP="00123A9E">
      <w:pPr>
        <w:pStyle w:val="NoSpacing"/>
      </w:pPr>
    </w:p>
    <w:p w:rsidR="00123A9E" w:rsidRDefault="00123A9E" w:rsidP="00123A9E">
      <w:pPr>
        <w:pStyle w:val="NoSpacing"/>
      </w:pPr>
    </w:p>
    <w:p w:rsidR="00123A9E" w:rsidRDefault="00123A9E" w:rsidP="00123A9E">
      <w:pPr>
        <w:pStyle w:val="NoSpacing"/>
      </w:pPr>
      <w:r>
        <w:tab/>
        <w:t>1481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p.173)</w:t>
      </w:r>
    </w:p>
    <w:p w:rsidR="00123A9E" w:rsidRDefault="00123A9E" w:rsidP="00123A9E">
      <w:pPr>
        <w:pStyle w:val="NoSpacing"/>
      </w:pPr>
    </w:p>
    <w:p w:rsidR="00123A9E" w:rsidRDefault="00123A9E" w:rsidP="00123A9E">
      <w:pPr>
        <w:pStyle w:val="NoSpacing"/>
      </w:pPr>
    </w:p>
    <w:p w:rsidR="00E47068" w:rsidRPr="00C009D8" w:rsidRDefault="00123A9E" w:rsidP="00123A9E">
      <w:pPr>
        <w:pStyle w:val="NoSpacing"/>
      </w:pPr>
      <w:r>
        <w:t>26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A9E" w:rsidRDefault="00123A9E" w:rsidP="00920DE3">
      <w:pPr>
        <w:spacing w:after="0" w:line="240" w:lineRule="auto"/>
      </w:pPr>
      <w:r>
        <w:separator/>
      </w:r>
    </w:p>
  </w:endnote>
  <w:endnote w:type="continuationSeparator" w:id="0">
    <w:p w:rsidR="00123A9E" w:rsidRDefault="00123A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A9E" w:rsidRDefault="00123A9E" w:rsidP="00920DE3">
      <w:pPr>
        <w:spacing w:after="0" w:line="240" w:lineRule="auto"/>
      </w:pPr>
      <w:r>
        <w:separator/>
      </w:r>
    </w:p>
  </w:footnote>
  <w:footnote w:type="continuationSeparator" w:id="0">
    <w:p w:rsidR="00123A9E" w:rsidRDefault="00123A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A9E"/>
    <w:rsid w:val="00120749"/>
    <w:rsid w:val="00123A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2013-12-03T21:24:00Z</dcterms:created>
  <dcterms:modified xsi:type="dcterms:W3CDTF">2013-12-03T21:25:00Z</dcterms:modified>
</cp:coreProperties>
</file>