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0FD38" w14:textId="77777777" w:rsidR="00567DEC" w:rsidRDefault="00567DEC" w:rsidP="00567D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FAULKES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fl.1393-1405)</w:t>
      </w:r>
    </w:p>
    <w:p w14:paraId="496F26E2" w14:textId="77777777" w:rsidR="00567DEC" w:rsidRDefault="00567DEC" w:rsidP="00567D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338843" w14:textId="77777777" w:rsidR="00567DEC" w:rsidRDefault="00567DEC" w:rsidP="00567D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FF5C36" w14:textId="77777777" w:rsidR="00567DEC" w:rsidRDefault="00567DEC" w:rsidP="00567D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1393-1405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Leicestershire.</w:t>
      </w:r>
    </w:p>
    <w:p w14:paraId="0E8176B6" w14:textId="77777777" w:rsidR="00567DEC" w:rsidRDefault="00567DEC" w:rsidP="00567D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17B3D799" w14:textId="77777777" w:rsidR="00567DEC" w:rsidRDefault="00567DEC" w:rsidP="00567DEC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By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Society of Clerks of the Peace of Counties and Clerks of County Councils,1961 p.115)</w:t>
      </w:r>
    </w:p>
    <w:p w14:paraId="6962B3E3" w14:textId="77777777" w:rsidR="00567DEC" w:rsidRDefault="00567DEC" w:rsidP="00567D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9C0B39" w14:textId="77777777" w:rsidR="00567DEC" w:rsidRDefault="00567DEC" w:rsidP="00567D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673192" w14:textId="77777777" w:rsidR="00567DEC" w:rsidRDefault="00567DEC" w:rsidP="00567D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2018</w:t>
      </w:r>
    </w:p>
    <w:p w14:paraId="1B90D5C5" w14:textId="77777777" w:rsidR="006B2F86" w:rsidRPr="00E71FC3" w:rsidRDefault="00567DE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448466" w14:textId="77777777" w:rsidR="00567DEC" w:rsidRDefault="00567DEC" w:rsidP="00E71FC3">
      <w:r>
        <w:separator/>
      </w:r>
    </w:p>
  </w:endnote>
  <w:endnote w:type="continuationSeparator" w:id="0">
    <w:p w14:paraId="60D3C480" w14:textId="77777777" w:rsidR="00567DEC" w:rsidRDefault="00567DE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29BE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5B9AA" w14:textId="77777777" w:rsidR="00567DEC" w:rsidRDefault="00567DEC" w:rsidP="00E71FC3">
      <w:r>
        <w:separator/>
      </w:r>
    </w:p>
  </w:footnote>
  <w:footnote w:type="continuationSeparator" w:id="0">
    <w:p w14:paraId="239C2C5F" w14:textId="77777777" w:rsidR="00567DEC" w:rsidRDefault="00567DE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DEC"/>
    <w:rsid w:val="001A7C09"/>
    <w:rsid w:val="00567DE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AB550"/>
  <w15:chartTrackingRefBased/>
  <w15:docId w15:val="{868834F6-BE0A-41B7-861B-F3D05C494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7DEC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2018-10-18T20:21:00Z</dcterms:created>
  <dcterms:modified xsi:type="dcterms:W3CDTF">2018-10-18T20:33:00Z</dcterms:modified>
</cp:coreProperties>
</file>