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8D7BA" w14:textId="77777777" w:rsidR="00133555" w:rsidRDefault="00133555" w:rsidP="001335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FAUKONER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7CC8E664" w14:textId="77777777" w:rsidR="00133555" w:rsidRDefault="00133555" w:rsidP="001335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3B72C7" w14:textId="77777777" w:rsidR="00133555" w:rsidRDefault="00133555" w:rsidP="001335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AF1E39" w14:textId="77777777" w:rsidR="00133555" w:rsidRDefault="00133555" w:rsidP="001335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42275A0E" w14:textId="77777777" w:rsidR="00133555" w:rsidRDefault="00133555" w:rsidP="001335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7AB6B3E8" w14:textId="77777777" w:rsidR="00133555" w:rsidRDefault="00133555" w:rsidP="001335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Kent, the taxes of a fifteenth and a tenth.</w:t>
      </w:r>
    </w:p>
    <w:p w14:paraId="4E20CFE7" w14:textId="77777777" w:rsidR="00133555" w:rsidRDefault="00133555" w:rsidP="001335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5BD4BE3D" w14:textId="77777777" w:rsidR="00133555" w:rsidRDefault="00133555" w:rsidP="001335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930487" w14:textId="77777777" w:rsidR="00133555" w:rsidRDefault="00133555" w:rsidP="001335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2164C5" w14:textId="77777777" w:rsidR="00133555" w:rsidRDefault="00133555" w:rsidP="001335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2021</w:t>
      </w:r>
    </w:p>
    <w:p w14:paraId="5BA8775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903E6" w14:textId="77777777" w:rsidR="00133555" w:rsidRDefault="00133555" w:rsidP="009139A6">
      <w:r>
        <w:separator/>
      </w:r>
    </w:p>
  </w:endnote>
  <w:endnote w:type="continuationSeparator" w:id="0">
    <w:p w14:paraId="174DC9EE" w14:textId="77777777" w:rsidR="00133555" w:rsidRDefault="001335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458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8C76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52F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80B71" w14:textId="77777777" w:rsidR="00133555" w:rsidRDefault="00133555" w:rsidP="009139A6">
      <w:r>
        <w:separator/>
      </w:r>
    </w:p>
  </w:footnote>
  <w:footnote w:type="continuationSeparator" w:id="0">
    <w:p w14:paraId="2261F28D" w14:textId="77777777" w:rsidR="00133555" w:rsidRDefault="001335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25C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1B4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B7A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555"/>
    <w:rsid w:val="000666E0"/>
    <w:rsid w:val="0013355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D4D6E"/>
  <w15:chartTrackingRefBased/>
  <w15:docId w15:val="{34FB167B-A77B-41E3-B993-EF37ACBF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2021-10-20T19:25:00Z</dcterms:created>
  <dcterms:modified xsi:type="dcterms:W3CDTF">2021-10-20T19:27:00Z</dcterms:modified>
</cp:coreProperties>
</file>