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07040" w14:textId="77777777" w:rsidR="00151C10" w:rsidRDefault="00151C10" w:rsidP="00151C1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FAUKES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198F48F4" w14:textId="77777777" w:rsidR="00151C10" w:rsidRDefault="00151C10" w:rsidP="00151C1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8EE7C3A" w14:textId="77777777" w:rsidR="00151C10" w:rsidRDefault="00151C10" w:rsidP="00151C1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02090C3" w14:textId="77777777" w:rsidR="00151C10" w:rsidRDefault="00151C10" w:rsidP="00151C10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</w:t>
      </w:r>
      <w:r>
        <w:rPr>
          <w:rFonts w:ascii="Times New Roman" w:hAnsi="Times New Roman" w:cs="Times New Roman"/>
          <w:sz w:val="24"/>
          <w:szCs w:val="24"/>
        </w:rPr>
        <w:tab/>
        <w:t>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the West Riding of Yorkshire the moiety of the taxes of a fifteenth and a tenth which were granted to the King at the last Parliament.</w:t>
      </w:r>
    </w:p>
    <w:p w14:paraId="5C5E84EB" w14:textId="77777777" w:rsidR="00151C10" w:rsidRDefault="00151C10" w:rsidP="00151C1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p.180)</w:t>
      </w:r>
    </w:p>
    <w:p w14:paraId="311E23C8" w14:textId="77777777" w:rsidR="00151C10" w:rsidRDefault="00151C10" w:rsidP="00151C1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C4F8586" w14:textId="77777777" w:rsidR="00151C10" w:rsidRDefault="00151C10" w:rsidP="00151C1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1C245AA" w14:textId="77777777" w:rsidR="00151C10" w:rsidRDefault="00151C10" w:rsidP="00151C1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August 2022</w:t>
      </w:r>
    </w:p>
    <w:p w14:paraId="46E7523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470B8" w14:textId="77777777" w:rsidR="00151C10" w:rsidRDefault="00151C10" w:rsidP="009139A6">
      <w:r>
        <w:separator/>
      </w:r>
    </w:p>
  </w:endnote>
  <w:endnote w:type="continuationSeparator" w:id="0">
    <w:p w14:paraId="11F65E9F" w14:textId="77777777" w:rsidR="00151C10" w:rsidRDefault="00151C1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808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2F32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A357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DAA7D" w14:textId="77777777" w:rsidR="00151C10" w:rsidRDefault="00151C10" w:rsidP="009139A6">
      <w:r>
        <w:separator/>
      </w:r>
    </w:p>
  </w:footnote>
  <w:footnote w:type="continuationSeparator" w:id="0">
    <w:p w14:paraId="6CF6167C" w14:textId="77777777" w:rsidR="00151C10" w:rsidRDefault="00151C1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EA7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521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A31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C10"/>
    <w:rsid w:val="000666E0"/>
    <w:rsid w:val="00151C1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22E30"/>
  <w15:chartTrackingRefBased/>
  <w15:docId w15:val="{FC2F428A-C60C-4567-9B0D-D99C9E37D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C10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2024-03-29T16:56:00Z</dcterms:created>
  <dcterms:modified xsi:type="dcterms:W3CDTF">2024-03-29T16:57:00Z</dcterms:modified>
</cp:coreProperties>
</file>