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28BDD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FAUKES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33C5E8D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3E0402B7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908DD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5E3B9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>, Prior of Worcester Cathedral(q.v.), brought a plaint of trespass</w:t>
      </w:r>
    </w:p>
    <w:p w14:paraId="11FDF718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Tayllour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Gargo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Hyggys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56FD00C0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each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12A5F5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758A89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07E23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3F2C8" w14:textId="77777777" w:rsidR="00BC152A" w:rsidRDefault="00BC152A" w:rsidP="00BC1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55F687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FD655" w14:textId="77777777" w:rsidR="00BC152A" w:rsidRDefault="00BC152A" w:rsidP="009139A6">
      <w:r>
        <w:separator/>
      </w:r>
    </w:p>
  </w:endnote>
  <w:endnote w:type="continuationSeparator" w:id="0">
    <w:p w14:paraId="17857FDB" w14:textId="77777777" w:rsidR="00BC152A" w:rsidRDefault="00BC15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C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22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B0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AE908" w14:textId="77777777" w:rsidR="00BC152A" w:rsidRDefault="00BC152A" w:rsidP="009139A6">
      <w:r>
        <w:separator/>
      </w:r>
    </w:p>
  </w:footnote>
  <w:footnote w:type="continuationSeparator" w:id="0">
    <w:p w14:paraId="2A9440D6" w14:textId="77777777" w:rsidR="00BC152A" w:rsidRDefault="00BC15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880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756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AB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2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152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74F5"/>
  <w15:chartTrackingRefBased/>
  <w15:docId w15:val="{627E4EEE-CF93-4A27-AEEA-A57DDDEF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15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2022-04-22T18:57:00Z</dcterms:created>
  <dcterms:modified xsi:type="dcterms:W3CDTF">2022-04-22T18:57:00Z</dcterms:modified>
</cp:coreProperties>
</file>