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1C2A2" w14:textId="4B81A601" w:rsidR="00A35B7E" w:rsidRDefault="00A35B7E" w:rsidP="00A35B7E">
      <w:pPr>
        <w:pStyle w:val="NoSpacing"/>
      </w:pPr>
      <w:r>
        <w:rPr>
          <w:u w:val="single"/>
        </w:rPr>
        <w:t>Thomas FAUKENER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0</w:t>
      </w:r>
      <w:r>
        <w:t>)</w:t>
      </w:r>
    </w:p>
    <w:p w14:paraId="4274B2D1" w14:textId="77777777" w:rsidR="00A35B7E" w:rsidRDefault="00A35B7E" w:rsidP="00A35B7E">
      <w:pPr>
        <w:pStyle w:val="NoSpacing"/>
      </w:pPr>
      <w:r>
        <w:t>of the diocese of Exeter.</w:t>
      </w:r>
    </w:p>
    <w:p w14:paraId="11FCE068" w14:textId="77777777" w:rsidR="00A35B7E" w:rsidRDefault="00A35B7E" w:rsidP="00A35B7E">
      <w:pPr>
        <w:pStyle w:val="NoSpacing"/>
      </w:pPr>
    </w:p>
    <w:p w14:paraId="2D39BF83" w14:textId="77777777" w:rsidR="00A35B7E" w:rsidRDefault="00A35B7E" w:rsidP="00A35B7E">
      <w:pPr>
        <w:pStyle w:val="NoSpacing"/>
      </w:pPr>
    </w:p>
    <w:p w14:paraId="1B74D43E" w14:textId="359B1207" w:rsidR="00A35B7E" w:rsidRDefault="00A35B7E" w:rsidP="00A35B7E">
      <w:pPr>
        <w:pStyle w:val="NoSpacing"/>
      </w:pPr>
      <w:r>
        <w:t>1</w:t>
      </w:r>
      <w:r>
        <w:t>8 Dec.1400</w:t>
      </w:r>
      <w:r>
        <w:tab/>
        <w:t xml:space="preserve">He was ordained to his first tonsure in the chapel of the manor of </w:t>
      </w:r>
      <w:proofErr w:type="spellStart"/>
      <w:r>
        <w:t>C</w:t>
      </w:r>
      <w:r>
        <w:t>hudleigh</w:t>
      </w:r>
      <w:proofErr w:type="spellEnd"/>
      <w:r>
        <w:t>,</w:t>
      </w:r>
    </w:p>
    <w:p w14:paraId="6BFF0538" w14:textId="7ED8E278" w:rsidR="00A35B7E" w:rsidRDefault="00A35B7E" w:rsidP="00A35B7E">
      <w:pPr>
        <w:pStyle w:val="NoSpacing"/>
      </w:pPr>
      <w:r>
        <w:tab/>
      </w:r>
      <w:r>
        <w:tab/>
        <w:t>Devon.   (“Stafford Register” pp.431 and 42</w:t>
      </w:r>
      <w:r>
        <w:t>5</w:t>
      </w:r>
      <w:bookmarkStart w:id="0" w:name="_GoBack"/>
      <w:bookmarkEnd w:id="0"/>
      <w:r>
        <w:t>)</w:t>
      </w:r>
    </w:p>
    <w:p w14:paraId="3178261D" w14:textId="77777777" w:rsidR="00A35B7E" w:rsidRDefault="00A35B7E" w:rsidP="00A35B7E">
      <w:pPr>
        <w:pStyle w:val="NoSpacing"/>
      </w:pPr>
    </w:p>
    <w:p w14:paraId="695AE83F" w14:textId="77777777" w:rsidR="00A35B7E" w:rsidRDefault="00A35B7E" w:rsidP="00A35B7E">
      <w:pPr>
        <w:pStyle w:val="NoSpacing"/>
      </w:pPr>
    </w:p>
    <w:p w14:paraId="5F8C9E30" w14:textId="77777777" w:rsidR="00A35B7E" w:rsidRPr="001D2CA2" w:rsidRDefault="00A35B7E" w:rsidP="00A35B7E">
      <w:pPr>
        <w:pStyle w:val="NoSpacing"/>
      </w:pPr>
      <w:r>
        <w:t>8 June 2019</w:t>
      </w:r>
    </w:p>
    <w:p w14:paraId="29B54637" w14:textId="5F41AB9E" w:rsidR="006B2F86" w:rsidRPr="00A35B7E" w:rsidRDefault="00A35B7E" w:rsidP="00E71FC3">
      <w:pPr>
        <w:pStyle w:val="NoSpacing"/>
      </w:pPr>
    </w:p>
    <w:sectPr w:rsidR="006B2F86" w:rsidRPr="00A35B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DF932" w14:textId="77777777" w:rsidR="00A35B7E" w:rsidRDefault="00A35B7E" w:rsidP="00E71FC3">
      <w:pPr>
        <w:spacing w:after="0" w:line="240" w:lineRule="auto"/>
      </w:pPr>
      <w:r>
        <w:separator/>
      </w:r>
    </w:p>
  </w:endnote>
  <w:endnote w:type="continuationSeparator" w:id="0">
    <w:p w14:paraId="31D0C5E0" w14:textId="77777777" w:rsidR="00A35B7E" w:rsidRDefault="00A35B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07F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9C276" w14:textId="77777777" w:rsidR="00A35B7E" w:rsidRDefault="00A35B7E" w:rsidP="00E71FC3">
      <w:pPr>
        <w:spacing w:after="0" w:line="240" w:lineRule="auto"/>
      </w:pPr>
      <w:r>
        <w:separator/>
      </w:r>
    </w:p>
  </w:footnote>
  <w:footnote w:type="continuationSeparator" w:id="0">
    <w:p w14:paraId="49FC64E7" w14:textId="77777777" w:rsidR="00A35B7E" w:rsidRDefault="00A35B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7E"/>
    <w:rsid w:val="001A7C09"/>
    <w:rsid w:val="00577BD5"/>
    <w:rsid w:val="00656CBA"/>
    <w:rsid w:val="006A1F77"/>
    <w:rsid w:val="00733BE7"/>
    <w:rsid w:val="00A35B7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A2FEF"/>
  <w15:chartTrackingRefBased/>
  <w15:docId w15:val="{83B2CDF2-0A6D-4827-8F69-7279DD32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2019-06-08T20:54:00Z</dcterms:created>
  <dcterms:modified xsi:type="dcterms:W3CDTF">2019-06-08T20:56:00Z</dcterms:modified>
</cp:coreProperties>
</file>