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63732" w14:textId="77777777" w:rsidR="005179E5" w:rsidRDefault="005179E5" w:rsidP="00517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FAUKENER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190394E" w14:textId="77777777" w:rsidR="005179E5" w:rsidRDefault="005179E5" w:rsidP="00517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, Hertfordshire. Saddler.</w:t>
      </w:r>
    </w:p>
    <w:p w14:paraId="04F336E6" w14:textId="77777777" w:rsidR="005179E5" w:rsidRDefault="005179E5" w:rsidP="005179E5">
      <w:pPr>
        <w:rPr>
          <w:rFonts w:ascii="Times New Roman" w:hAnsi="Times New Roman" w:cs="Times New Roman"/>
        </w:rPr>
      </w:pPr>
    </w:p>
    <w:p w14:paraId="018DD150" w14:textId="77777777" w:rsidR="005179E5" w:rsidRDefault="005179E5" w:rsidP="005179E5">
      <w:pPr>
        <w:rPr>
          <w:rFonts w:ascii="Times New Roman" w:hAnsi="Times New Roman" w:cs="Times New Roman"/>
        </w:rPr>
      </w:pPr>
    </w:p>
    <w:p w14:paraId="38A3AB4A" w14:textId="77777777" w:rsidR="005179E5" w:rsidRDefault="005179E5" w:rsidP="00517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Holt of London, grocer(q.v.), brought a plaint of debt against him </w:t>
      </w:r>
    </w:p>
    <w:p w14:paraId="79EF0112" w14:textId="77777777" w:rsidR="005179E5" w:rsidRDefault="005179E5" w:rsidP="00517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Rewe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(q.v.).</w:t>
      </w:r>
    </w:p>
    <w:p w14:paraId="610912A9" w14:textId="77777777" w:rsidR="005179E5" w:rsidRDefault="005179E5" w:rsidP="00517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41DD8CD" w14:textId="77777777" w:rsidR="005179E5" w:rsidRDefault="005179E5" w:rsidP="005179E5">
      <w:pPr>
        <w:rPr>
          <w:rFonts w:ascii="Times New Roman" w:hAnsi="Times New Roman" w:cs="Times New Roman"/>
        </w:rPr>
      </w:pPr>
    </w:p>
    <w:p w14:paraId="78131087" w14:textId="77777777" w:rsidR="005179E5" w:rsidRDefault="005179E5" w:rsidP="005179E5">
      <w:pPr>
        <w:rPr>
          <w:rFonts w:ascii="Times New Roman" w:hAnsi="Times New Roman" w:cs="Times New Roman"/>
        </w:rPr>
      </w:pPr>
    </w:p>
    <w:p w14:paraId="0E6E0601" w14:textId="77777777" w:rsidR="005179E5" w:rsidRDefault="005179E5" w:rsidP="00517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February 2018</w:t>
      </w:r>
    </w:p>
    <w:p w14:paraId="233BF7A5" w14:textId="77777777" w:rsidR="006B2F86" w:rsidRPr="00E71FC3" w:rsidRDefault="005179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36F617" w14:textId="77777777" w:rsidR="005179E5" w:rsidRDefault="005179E5" w:rsidP="00E71FC3">
      <w:r>
        <w:separator/>
      </w:r>
    </w:p>
  </w:endnote>
  <w:endnote w:type="continuationSeparator" w:id="0">
    <w:p w14:paraId="2A15038F" w14:textId="77777777" w:rsidR="005179E5" w:rsidRDefault="005179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A5EB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83468" w14:textId="77777777" w:rsidR="005179E5" w:rsidRDefault="005179E5" w:rsidP="00E71FC3">
      <w:r>
        <w:separator/>
      </w:r>
    </w:p>
  </w:footnote>
  <w:footnote w:type="continuationSeparator" w:id="0">
    <w:p w14:paraId="0BFA7665" w14:textId="77777777" w:rsidR="005179E5" w:rsidRDefault="005179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E5"/>
    <w:rsid w:val="001A7C09"/>
    <w:rsid w:val="005179E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8DA4"/>
  <w15:chartTrackingRefBased/>
  <w15:docId w15:val="{4435D68A-C5CD-4955-896D-8D8C9740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79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179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2018-02-06T19:36:00Z</dcterms:created>
  <dcterms:modified xsi:type="dcterms:W3CDTF">2018-02-06T19:37:00Z</dcterms:modified>
</cp:coreProperties>
</file>