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CF3A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Cristina FAUKENER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d.ca.1401)</w:t>
      </w:r>
    </w:p>
    <w:p w14:paraId="410ABDD6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18572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943ED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Dec.1401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 (C.F.R. 1399-1405 p.166)</w:t>
      </w:r>
    </w:p>
    <w:p w14:paraId="6F7FA8F2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1418E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C9EF4" w14:textId="77777777" w:rsidR="00BD7963" w:rsidRDefault="00BD7963" w:rsidP="00BD79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2021</w:t>
      </w:r>
    </w:p>
    <w:p w14:paraId="18D81A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62B2" w14:textId="77777777" w:rsidR="00BD7963" w:rsidRDefault="00BD7963" w:rsidP="009139A6">
      <w:r>
        <w:separator/>
      </w:r>
    </w:p>
  </w:endnote>
  <w:endnote w:type="continuationSeparator" w:id="0">
    <w:p w14:paraId="54BA578C" w14:textId="77777777" w:rsidR="00BD7963" w:rsidRDefault="00BD79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B4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AF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C4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9D18B" w14:textId="77777777" w:rsidR="00BD7963" w:rsidRDefault="00BD7963" w:rsidP="009139A6">
      <w:r>
        <w:separator/>
      </w:r>
    </w:p>
  </w:footnote>
  <w:footnote w:type="continuationSeparator" w:id="0">
    <w:p w14:paraId="29A6F237" w14:textId="77777777" w:rsidR="00BD7963" w:rsidRDefault="00BD79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C9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E0B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6AE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96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796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BC81"/>
  <w15:chartTrackingRefBased/>
  <w15:docId w15:val="{3142FDD0-8BFA-436B-8BF5-6E3AC8C9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2021-05-20T15:26:00Z</dcterms:created>
  <dcterms:modified xsi:type="dcterms:W3CDTF">2021-05-20T15:26:00Z</dcterms:modified>
</cp:coreProperties>
</file>