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4FD6E" w14:textId="77777777" w:rsidR="007D107E" w:rsidRDefault="007D107E" w:rsidP="007D107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William FAUKEN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7AEB36DB" w14:textId="77777777" w:rsidR="007D107E" w:rsidRDefault="007D107E" w:rsidP="007D107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Allonby, Cumberland. Yeoman.</w:t>
      </w:r>
    </w:p>
    <w:p w14:paraId="2CA45DDB" w14:textId="77777777" w:rsidR="007D107E" w:rsidRDefault="007D107E" w:rsidP="007D107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8B15C6C" w14:textId="77777777" w:rsidR="007D107E" w:rsidRDefault="007D107E" w:rsidP="007D107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733681D" w14:textId="77777777" w:rsidR="007D107E" w:rsidRDefault="007D107E" w:rsidP="007D107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Robert Lowther(q.v.) brought a plaint of trespass against him and 12 others</w:t>
      </w:r>
    </w:p>
    <w:p w14:paraId="5A2DE1F2" w14:textId="77777777" w:rsidR="007D107E" w:rsidRDefault="007D107E" w:rsidP="007D107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from Newton and Allonby.</w:t>
      </w:r>
    </w:p>
    <w:p w14:paraId="2D41F0B5" w14:textId="77777777" w:rsidR="007D107E" w:rsidRDefault="007D107E" w:rsidP="007D107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55BC29E4" w14:textId="77777777" w:rsidR="007D107E" w:rsidRDefault="007D107E" w:rsidP="007D107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E9FFD60" w14:textId="77777777" w:rsidR="007D107E" w:rsidRDefault="007D107E" w:rsidP="007D107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AC814C8" w14:textId="77777777" w:rsidR="007D107E" w:rsidRDefault="007D107E" w:rsidP="007D107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25 September 2021</w:t>
      </w:r>
    </w:p>
    <w:p w14:paraId="4D18C8D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661A6" w14:textId="77777777" w:rsidR="007D107E" w:rsidRDefault="007D107E" w:rsidP="009139A6">
      <w:r>
        <w:separator/>
      </w:r>
    </w:p>
  </w:endnote>
  <w:endnote w:type="continuationSeparator" w:id="0">
    <w:p w14:paraId="19887FBF" w14:textId="77777777" w:rsidR="007D107E" w:rsidRDefault="007D10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803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2B99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F2E4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D547E" w14:textId="77777777" w:rsidR="007D107E" w:rsidRDefault="007D107E" w:rsidP="009139A6">
      <w:r>
        <w:separator/>
      </w:r>
    </w:p>
  </w:footnote>
  <w:footnote w:type="continuationSeparator" w:id="0">
    <w:p w14:paraId="055525ED" w14:textId="77777777" w:rsidR="007D107E" w:rsidRDefault="007D10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B7B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082C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5CD2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07E"/>
    <w:rsid w:val="000666E0"/>
    <w:rsid w:val="002510B7"/>
    <w:rsid w:val="005C130B"/>
    <w:rsid w:val="007D107E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8EE67"/>
  <w15:chartTrackingRefBased/>
  <w15:docId w15:val="{0C56A70D-81E0-4355-8F53-B4B65F2DF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D10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2021-11-06T20:18:00Z</dcterms:created>
  <dcterms:modified xsi:type="dcterms:W3CDTF">2021-11-06T20:19:00Z</dcterms:modified>
</cp:coreProperties>
</file>