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3F4FE" w14:textId="77777777" w:rsidR="00BA3274" w:rsidRDefault="00BA3274" w:rsidP="00BA32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de FAUDON 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FAWDEN)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(d.1410)</w:t>
      </w:r>
    </w:p>
    <w:p w14:paraId="7C1A911B" w14:textId="77777777" w:rsidR="00BA3274" w:rsidRDefault="00BA3274" w:rsidP="00BA32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Middleton.</w:t>
      </w:r>
    </w:p>
    <w:p w14:paraId="223DBB09" w14:textId="77777777" w:rsidR="00BA3274" w:rsidRDefault="00BA3274" w:rsidP="00BA32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3D166C" w14:textId="77777777" w:rsidR="00BA3274" w:rsidRDefault="00BA3274" w:rsidP="00BA32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91F206" w14:textId="77777777" w:rsidR="00BA3274" w:rsidRDefault="00BA3274" w:rsidP="00BA32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Jun.</w:t>
      </w:r>
      <w:r>
        <w:rPr>
          <w:rFonts w:ascii="Times New Roman" w:hAnsi="Times New Roman" w:cs="Times New Roman"/>
          <w:sz w:val="24"/>
          <w:szCs w:val="24"/>
        </w:rPr>
        <w:tab/>
        <w:t>1410</w:t>
      </w:r>
      <w:r>
        <w:rPr>
          <w:rFonts w:ascii="Times New Roman" w:hAnsi="Times New Roman" w:cs="Times New Roman"/>
          <w:sz w:val="24"/>
          <w:szCs w:val="24"/>
        </w:rPr>
        <w:tab/>
        <w:t>He made his non-</w:t>
      </w:r>
      <w:proofErr w:type="spellStart"/>
      <w:r>
        <w:rPr>
          <w:rFonts w:ascii="Times New Roman" w:hAnsi="Times New Roman" w:cs="Times New Roman"/>
          <w:sz w:val="24"/>
          <w:szCs w:val="24"/>
        </w:rPr>
        <w:t>cupative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Will.</w:t>
      </w:r>
    </w:p>
    <w:p w14:paraId="10FE79EB" w14:textId="77777777" w:rsidR="00BA3274" w:rsidRDefault="00BA3274" w:rsidP="00BA32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(York Medieval Probate Index, 1267-1500)</w:t>
      </w:r>
    </w:p>
    <w:p w14:paraId="0D97E685" w14:textId="77777777" w:rsidR="00BA3274" w:rsidRDefault="00BA3274" w:rsidP="00BA32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Jul.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17732DFF" w14:textId="77777777" w:rsidR="00BA3274" w:rsidRDefault="00BA3274" w:rsidP="00BA32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B85386" w14:textId="77777777" w:rsidR="00BA3274" w:rsidRDefault="00BA3274" w:rsidP="00BA32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6904E3" w14:textId="77777777" w:rsidR="00BA3274" w:rsidRDefault="00BA3274" w:rsidP="00BA32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May 2021</w:t>
      </w:r>
    </w:p>
    <w:p w14:paraId="3AA3217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ABD4BA" w14:textId="77777777" w:rsidR="00BA3274" w:rsidRDefault="00BA3274" w:rsidP="009139A6">
      <w:r>
        <w:separator/>
      </w:r>
    </w:p>
  </w:endnote>
  <w:endnote w:type="continuationSeparator" w:id="0">
    <w:p w14:paraId="2AC82B70" w14:textId="77777777" w:rsidR="00BA3274" w:rsidRDefault="00BA327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28F4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E72C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CC75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82322" w14:textId="77777777" w:rsidR="00BA3274" w:rsidRDefault="00BA3274" w:rsidP="009139A6">
      <w:r>
        <w:separator/>
      </w:r>
    </w:p>
  </w:footnote>
  <w:footnote w:type="continuationSeparator" w:id="0">
    <w:p w14:paraId="05A13546" w14:textId="77777777" w:rsidR="00BA3274" w:rsidRDefault="00BA327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D887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56AF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6627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274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A3274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C4EB7"/>
  <w15:chartTrackingRefBased/>
  <w15:docId w15:val="{73C06BE5-B973-4B93-8626-7C175F36D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2021-05-11T15:42:00Z</dcterms:created>
  <dcterms:modified xsi:type="dcterms:W3CDTF">2021-05-11T15:42:00Z</dcterms:modified>
</cp:coreProperties>
</file>