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F81C" w14:textId="77777777" w:rsidR="00265D82" w:rsidRDefault="00265D82" w:rsidP="00265D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FAUCONERE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30444940" w14:textId="77777777" w:rsidR="00265D82" w:rsidRDefault="00265D82" w:rsidP="00265D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Baker.</w:t>
      </w:r>
    </w:p>
    <w:p w14:paraId="46BAF87D" w14:textId="77777777" w:rsidR="00265D82" w:rsidRDefault="00265D82" w:rsidP="00265D82">
      <w:pPr>
        <w:pStyle w:val="NoSpacing"/>
        <w:rPr>
          <w:rFonts w:cs="Times New Roman"/>
          <w:szCs w:val="24"/>
        </w:rPr>
      </w:pPr>
    </w:p>
    <w:p w14:paraId="0DDB9DE4" w14:textId="77777777" w:rsidR="00265D82" w:rsidRDefault="00265D82" w:rsidP="00265D82">
      <w:pPr>
        <w:pStyle w:val="NoSpacing"/>
        <w:rPr>
          <w:rFonts w:cs="Times New Roman"/>
          <w:szCs w:val="24"/>
        </w:rPr>
      </w:pPr>
    </w:p>
    <w:p w14:paraId="3D44FC6F" w14:textId="77777777" w:rsidR="00265D82" w:rsidRDefault="00265D82" w:rsidP="00265D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Oct.1439</w:t>
      </w:r>
      <w:r>
        <w:rPr>
          <w:rFonts w:cs="Times New Roman"/>
          <w:szCs w:val="24"/>
        </w:rPr>
        <w:tab/>
        <w:t>Gift of his goods and chattels to Richard George of London, vintner(q.v.).</w:t>
      </w:r>
    </w:p>
    <w:p w14:paraId="1A95088A" w14:textId="77777777" w:rsidR="00265D82" w:rsidRDefault="00265D82" w:rsidP="00265D82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162)</w:t>
      </w:r>
    </w:p>
    <w:p w14:paraId="62756448" w14:textId="77777777" w:rsidR="00265D82" w:rsidRDefault="00265D82" w:rsidP="00265D82">
      <w:pPr>
        <w:pStyle w:val="NoSpacing"/>
        <w:rPr>
          <w:rFonts w:cs="Times New Roman"/>
          <w:szCs w:val="24"/>
        </w:rPr>
      </w:pPr>
    </w:p>
    <w:p w14:paraId="4C95094E" w14:textId="77777777" w:rsidR="00265D82" w:rsidRDefault="00265D82" w:rsidP="00265D82">
      <w:pPr>
        <w:pStyle w:val="NoSpacing"/>
        <w:rPr>
          <w:rFonts w:cs="Times New Roman"/>
          <w:szCs w:val="24"/>
        </w:rPr>
      </w:pPr>
    </w:p>
    <w:p w14:paraId="0C92C570" w14:textId="77777777" w:rsidR="00265D82" w:rsidRDefault="00265D82" w:rsidP="00265D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2023</w:t>
      </w:r>
    </w:p>
    <w:p w14:paraId="0FD879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FC8C3" w14:textId="77777777" w:rsidR="00265D82" w:rsidRDefault="00265D82" w:rsidP="009139A6">
      <w:r>
        <w:separator/>
      </w:r>
    </w:p>
  </w:endnote>
  <w:endnote w:type="continuationSeparator" w:id="0">
    <w:p w14:paraId="03B7E49D" w14:textId="77777777" w:rsidR="00265D82" w:rsidRDefault="00265D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738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C1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254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8863" w14:textId="77777777" w:rsidR="00265D82" w:rsidRDefault="00265D82" w:rsidP="009139A6">
      <w:r>
        <w:separator/>
      </w:r>
    </w:p>
  </w:footnote>
  <w:footnote w:type="continuationSeparator" w:id="0">
    <w:p w14:paraId="6DCE3C6F" w14:textId="77777777" w:rsidR="00265D82" w:rsidRDefault="00265D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387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27D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0B0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82"/>
    <w:rsid w:val="000666E0"/>
    <w:rsid w:val="002510B7"/>
    <w:rsid w:val="00265D8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6EC70"/>
  <w15:chartTrackingRefBased/>
  <w15:docId w15:val="{1A49B965-362D-43C8-B0DF-8478BA960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2023-06-08T15:16:00Z</dcterms:created>
  <dcterms:modified xsi:type="dcterms:W3CDTF">2023-06-08T15:17:00Z</dcterms:modified>
</cp:coreProperties>
</file>