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41FBF" w14:textId="77777777" w:rsidR="00CA46D5" w:rsidRDefault="00CA46D5" w:rsidP="00CA46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FAUCONER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26F2E151" w14:textId="77777777" w:rsidR="00CA46D5" w:rsidRDefault="00CA46D5" w:rsidP="00CA46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Streetly, Staffordshire. Scholar.</w:t>
      </w:r>
    </w:p>
    <w:p w14:paraId="4EBAAEBA" w14:textId="77777777" w:rsidR="00CA46D5" w:rsidRDefault="00CA46D5" w:rsidP="00CA46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CDE84A" w14:textId="77777777" w:rsidR="00CA46D5" w:rsidRDefault="00CA46D5" w:rsidP="00CA46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8554D19" w14:textId="77777777" w:rsidR="00CA46D5" w:rsidRDefault="00CA46D5" w:rsidP="00CA46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William Vernon(q.v.) brought a plaint of trespass in a free warren against him</w:t>
      </w:r>
    </w:p>
    <w:p w14:paraId="7B7BBFC6" w14:textId="77777777" w:rsidR="00CA46D5" w:rsidRDefault="00CA46D5" w:rsidP="00CA46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six others.</w:t>
      </w:r>
    </w:p>
    <w:p w14:paraId="55790D55" w14:textId="77777777" w:rsidR="00CA46D5" w:rsidRDefault="00CA46D5" w:rsidP="00CA46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0016034" w14:textId="77777777" w:rsidR="00CA46D5" w:rsidRDefault="00CA46D5" w:rsidP="00CA46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D47B10" w14:textId="77777777" w:rsidR="00CA46D5" w:rsidRDefault="00CA46D5" w:rsidP="00CA46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81FC4A" w14:textId="77777777" w:rsidR="00CA46D5" w:rsidRDefault="00CA46D5" w:rsidP="00CA46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2022</w:t>
      </w:r>
    </w:p>
    <w:p w14:paraId="0CD91A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6F56C" w14:textId="77777777" w:rsidR="00CA46D5" w:rsidRDefault="00CA46D5" w:rsidP="009139A6">
      <w:r>
        <w:separator/>
      </w:r>
    </w:p>
  </w:endnote>
  <w:endnote w:type="continuationSeparator" w:id="0">
    <w:p w14:paraId="3472370E" w14:textId="77777777" w:rsidR="00CA46D5" w:rsidRDefault="00CA46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FF4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379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924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722DA" w14:textId="77777777" w:rsidR="00CA46D5" w:rsidRDefault="00CA46D5" w:rsidP="009139A6">
      <w:r>
        <w:separator/>
      </w:r>
    </w:p>
  </w:footnote>
  <w:footnote w:type="continuationSeparator" w:id="0">
    <w:p w14:paraId="74419190" w14:textId="77777777" w:rsidR="00CA46D5" w:rsidRDefault="00CA46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4FD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3B1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B92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D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46D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43432"/>
  <w15:chartTrackingRefBased/>
  <w15:docId w15:val="{81D5491C-86E9-412C-AE9D-28F3691A8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A46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2022-08-15T06:27:00Z</dcterms:created>
  <dcterms:modified xsi:type="dcterms:W3CDTF">2022-08-15T06:27:00Z</dcterms:modified>
</cp:coreProperties>
</file>