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E1394" w14:textId="77777777" w:rsidR="00AB792C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FAUCONER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6C11EDEE" w14:textId="77777777" w:rsidR="00AB792C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E1A326" w14:textId="77777777" w:rsidR="00AB792C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3C9AA2" w14:textId="77777777" w:rsidR="00AB792C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45050AAC" w14:textId="2F77CB8E" w:rsidR="00AB792C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</w:t>
      </w:r>
      <w:r>
        <w:rPr>
          <w:rFonts w:ascii="Times New Roman" w:hAnsi="Times New Roman" w:cs="Times New Roman"/>
          <w:sz w:val="24"/>
          <w:szCs w:val="24"/>
        </w:rPr>
        <w:t>Hampshire.</w:t>
      </w:r>
    </w:p>
    <w:p w14:paraId="6D774FCF" w14:textId="77777777" w:rsidR="00AB792C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153DA48C" w14:textId="77777777" w:rsidR="00AB792C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E5B82" w14:textId="77777777" w:rsidR="00AB792C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698377" w14:textId="303FDF53" w:rsidR="00AB792C" w:rsidRPr="00680D2B" w:rsidRDefault="00AB792C" w:rsidP="00AB79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May 2021</w:t>
      </w:r>
    </w:p>
    <w:p w14:paraId="26C3A6C7" w14:textId="3BE51BCF" w:rsidR="00BA00AB" w:rsidRPr="00AB792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B79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A7A81" w14:textId="77777777" w:rsidR="00AB792C" w:rsidRDefault="00AB792C" w:rsidP="009139A6">
      <w:r>
        <w:separator/>
      </w:r>
    </w:p>
  </w:endnote>
  <w:endnote w:type="continuationSeparator" w:id="0">
    <w:p w14:paraId="70E5E6A8" w14:textId="77777777" w:rsidR="00AB792C" w:rsidRDefault="00AB79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E8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76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CC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1E53A" w14:textId="77777777" w:rsidR="00AB792C" w:rsidRDefault="00AB792C" w:rsidP="009139A6">
      <w:r>
        <w:separator/>
      </w:r>
    </w:p>
  </w:footnote>
  <w:footnote w:type="continuationSeparator" w:id="0">
    <w:p w14:paraId="018DA414" w14:textId="77777777" w:rsidR="00AB792C" w:rsidRDefault="00AB79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E9E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1B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78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2C"/>
    <w:rsid w:val="000666E0"/>
    <w:rsid w:val="002510B7"/>
    <w:rsid w:val="005C130B"/>
    <w:rsid w:val="00826F5C"/>
    <w:rsid w:val="009139A6"/>
    <w:rsid w:val="009448BB"/>
    <w:rsid w:val="00A3176C"/>
    <w:rsid w:val="00AB792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75B4D"/>
  <w15:chartTrackingRefBased/>
  <w15:docId w15:val="{EFADEC07-16FF-4ACC-B2C3-ABA6208D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2021-05-03T09:40:00Z</dcterms:created>
  <dcterms:modified xsi:type="dcterms:W3CDTF">2021-05-03T09:41:00Z</dcterms:modified>
</cp:coreProperties>
</file>