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C6B9" w14:textId="07FDF682" w:rsidR="00BA00AB" w:rsidRDefault="009323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</w:t>
      </w:r>
      <w:r w:rsidR="00B4246F">
        <w:rPr>
          <w:rFonts w:cs="Times New Roman"/>
          <w:szCs w:val="24"/>
          <w:u w:val="single"/>
        </w:rPr>
        <w:t>ina</w:t>
      </w:r>
      <w:r>
        <w:rPr>
          <w:rFonts w:cs="Times New Roman"/>
          <w:szCs w:val="24"/>
          <w:u w:val="single"/>
        </w:rPr>
        <w:t xml:space="preserve"> FAUCONER</w:t>
      </w:r>
      <w:r>
        <w:rPr>
          <w:rFonts w:cs="Times New Roman"/>
          <w:szCs w:val="24"/>
        </w:rPr>
        <w:t xml:space="preserve">       (fl.1434)</w:t>
      </w:r>
    </w:p>
    <w:p w14:paraId="73944931" w14:textId="77777777" w:rsidR="00932359" w:rsidRDefault="00932359" w:rsidP="009139A6">
      <w:pPr>
        <w:pStyle w:val="NoSpacing"/>
        <w:rPr>
          <w:rFonts w:cs="Times New Roman"/>
          <w:szCs w:val="24"/>
        </w:rPr>
      </w:pPr>
    </w:p>
    <w:p w14:paraId="6E17DB99" w14:textId="77777777" w:rsidR="00B4246F" w:rsidRDefault="00B4246F" w:rsidP="009139A6">
      <w:pPr>
        <w:pStyle w:val="NoSpacing"/>
        <w:rPr>
          <w:rFonts w:cs="Times New Roman"/>
          <w:szCs w:val="24"/>
        </w:rPr>
      </w:pPr>
    </w:p>
    <w:p w14:paraId="3C129C53" w14:textId="3AB58A3D" w:rsidR="00B4246F" w:rsidRDefault="00B424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Thomas </w:t>
      </w:r>
      <w:proofErr w:type="spellStart"/>
      <w:r>
        <w:rPr>
          <w:rFonts w:cs="Times New Roman"/>
          <w:szCs w:val="24"/>
        </w:rPr>
        <w:t>Fauconer</w:t>
      </w:r>
      <w:proofErr w:type="spellEnd"/>
      <w:r>
        <w:rPr>
          <w:rFonts w:cs="Times New Roman"/>
          <w:szCs w:val="24"/>
        </w:rPr>
        <w:t xml:space="preserve"> of London, mercer(q.v.), and his wife, Philippa(q.v.).</w:t>
      </w:r>
    </w:p>
    <w:p w14:paraId="4810155E" w14:textId="02BAD13E" w:rsidR="00B4246F" w:rsidRDefault="00B424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(H.O.C. III pp.59-61)</w:t>
      </w:r>
    </w:p>
    <w:p w14:paraId="3735F88B" w14:textId="3B09884B" w:rsidR="00B4246F" w:rsidRDefault="00B424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Sir John </w:t>
      </w:r>
      <w:proofErr w:type="spellStart"/>
      <w:r>
        <w:rPr>
          <w:rFonts w:cs="Times New Roman"/>
          <w:szCs w:val="24"/>
        </w:rPr>
        <w:t>Graa</w:t>
      </w:r>
      <w:proofErr w:type="spellEnd"/>
      <w:r>
        <w:rPr>
          <w:rFonts w:cs="Times New Roman"/>
          <w:szCs w:val="24"/>
        </w:rPr>
        <w:t>.   (ibid.)</w:t>
      </w:r>
    </w:p>
    <w:p w14:paraId="5FAB9CDB" w14:textId="77777777" w:rsidR="00B4246F" w:rsidRDefault="00B4246F" w:rsidP="009139A6">
      <w:pPr>
        <w:pStyle w:val="NoSpacing"/>
        <w:rPr>
          <w:rFonts w:cs="Times New Roman"/>
          <w:szCs w:val="24"/>
        </w:rPr>
      </w:pPr>
    </w:p>
    <w:p w14:paraId="78549AD3" w14:textId="77777777" w:rsidR="00B4246F" w:rsidRDefault="00B4246F" w:rsidP="009139A6">
      <w:pPr>
        <w:pStyle w:val="NoSpacing"/>
        <w:rPr>
          <w:rFonts w:cs="Times New Roman"/>
          <w:szCs w:val="24"/>
        </w:rPr>
      </w:pPr>
    </w:p>
    <w:p w14:paraId="6DEACAD7" w14:textId="276DBF95" w:rsidR="00B4246F" w:rsidRPr="00932359" w:rsidRDefault="00B424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sectPr w:rsidR="00B4246F" w:rsidRPr="009323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E30DE" w14:textId="77777777" w:rsidR="00932359" w:rsidRDefault="00932359" w:rsidP="009139A6">
      <w:r>
        <w:separator/>
      </w:r>
    </w:p>
  </w:endnote>
  <w:endnote w:type="continuationSeparator" w:id="0">
    <w:p w14:paraId="231AB83D" w14:textId="77777777" w:rsidR="00932359" w:rsidRDefault="00932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2D1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CD8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6C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26E64" w14:textId="77777777" w:rsidR="00932359" w:rsidRDefault="00932359" w:rsidP="009139A6">
      <w:r>
        <w:separator/>
      </w:r>
    </w:p>
  </w:footnote>
  <w:footnote w:type="continuationSeparator" w:id="0">
    <w:p w14:paraId="157B34D2" w14:textId="77777777" w:rsidR="00932359" w:rsidRDefault="00932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CE8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40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595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59"/>
    <w:rsid w:val="000666E0"/>
    <w:rsid w:val="002510B7"/>
    <w:rsid w:val="005C130B"/>
    <w:rsid w:val="00826F5C"/>
    <w:rsid w:val="009139A6"/>
    <w:rsid w:val="00932359"/>
    <w:rsid w:val="009448BB"/>
    <w:rsid w:val="00947624"/>
    <w:rsid w:val="00A3176C"/>
    <w:rsid w:val="00AE65F8"/>
    <w:rsid w:val="00B4246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11E1E"/>
  <w15:chartTrackingRefBased/>
  <w15:docId w15:val="{40B611BA-6C82-43A9-9516-337A477C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47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2023-04-17T11:55:00Z</dcterms:created>
  <dcterms:modified xsi:type="dcterms:W3CDTF">2023-04-17T12:42:00Z</dcterms:modified>
</cp:coreProperties>
</file>