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12585" w14:textId="77777777" w:rsidR="00D57EC3" w:rsidRDefault="00D57EC3" w:rsidP="00D57EC3">
      <w:pPr>
        <w:pStyle w:val="NoSpacing"/>
      </w:pPr>
      <w:r>
        <w:rPr>
          <w:u w:val="single"/>
        </w:rPr>
        <w:t>Thomas FAUCONER</w:t>
      </w:r>
      <w:r>
        <w:t xml:space="preserve">      (fl.1483)</w:t>
      </w:r>
    </w:p>
    <w:p w14:paraId="6AC94CB6" w14:textId="77777777" w:rsidR="00D57EC3" w:rsidRDefault="00D57EC3" w:rsidP="00D57EC3">
      <w:pPr>
        <w:pStyle w:val="NoSpacing"/>
      </w:pPr>
      <w:r>
        <w:t>of Lichfield, Staffordshire. Miller.</w:t>
      </w:r>
    </w:p>
    <w:p w14:paraId="4790C373" w14:textId="77777777" w:rsidR="00D57EC3" w:rsidRDefault="00D57EC3" w:rsidP="00D57EC3">
      <w:pPr>
        <w:pStyle w:val="NoSpacing"/>
      </w:pPr>
    </w:p>
    <w:p w14:paraId="17A6EAD2" w14:textId="77777777" w:rsidR="00D57EC3" w:rsidRDefault="00D57EC3" w:rsidP="00D57EC3">
      <w:pPr>
        <w:pStyle w:val="NoSpacing"/>
      </w:pPr>
    </w:p>
    <w:p w14:paraId="798B3E2C" w14:textId="77777777" w:rsidR="00D57EC3" w:rsidRDefault="00D57EC3" w:rsidP="00D57EC3">
      <w:pPr>
        <w:pStyle w:val="NoSpacing"/>
      </w:pPr>
      <w:r>
        <w:tab/>
        <w:t>1483</w:t>
      </w:r>
      <w:r>
        <w:tab/>
        <w:t>Thomas Denys(q.v.) brought a plaint of debt against him, Robert</w:t>
      </w:r>
    </w:p>
    <w:p w14:paraId="6DDD0D8D" w14:textId="77777777" w:rsidR="00D57EC3" w:rsidRDefault="00D57EC3" w:rsidP="00D57EC3">
      <w:pPr>
        <w:pStyle w:val="NoSpacing"/>
      </w:pPr>
      <w:r>
        <w:tab/>
      </w:r>
      <w:r>
        <w:tab/>
        <w:t>Atkyns of Lichfield(q.v.), Joan Lichefeld of Longdon(q.v.),</w:t>
      </w:r>
    </w:p>
    <w:p w14:paraId="545DC5E5" w14:textId="77777777" w:rsidR="00D57EC3" w:rsidRDefault="00D57EC3" w:rsidP="00D57EC3">
      <w:pPr>
        <w:pStyle w:val="NoSpacing"/>
      </w:pPr>
      <w:r>
        <w:tab/>
      </w:r>
      <w:r>
        <w:tab/>
        <w:t>John Eddon of Lichfield(q.v.) and William Mogge of Lichfield(q.v.).</w:t>
      </w:r>
    </w:p>
    <w:p w14:paraId="2C7DBCC8" w14:textId="77777777" w:rsidR="00D57EC3" w:rsidRDefault="00D57EC3" w:rsidP="00D57EC3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6EC00F48" w14:textId="77777777" w:rsidR="00D57EC3" w:rsidRDefault="00D57EC3" w:rsidP="00D57EC3">
      <w:pPr>
        <w:pStyle w:val="NoSpacing"/>
      </w:pPr>
    </w:p>
    <w:p w14:paraId="59173A0F" w14:textId="77777777" w:rsidR="00D57EC3" w:rsidRDefault="00D57EC3" w:rsidP="00D57EC3">
      <w:pPr>
        <w:pStyle w:val="NoSpacing"/>
      </w:pPr>
    </w:p>
    <w:p w14:paraId="6B1B49DB" w14:textId="77777777" w:rsidR="00D57EC3" w:rsidRDefault="00D57EC3" w:rsidP="00D57EC3">
      <w:pPr>
        <w:pStyle w:val="NoSpacing"/>
      </w:pPr>
      <w:r>
        <w:t>22 December 2019</w:t>
      </w:r>
    </w:p>
    <w:p w14:paraId="5923FFD7" w14:textId="77777777" w:rsidR="006B2F86" w:rsidRPr="00E71FC3" w:rsidRDefault="00D57EC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35EFC8" w14:textId="77777777" w:rsidR="00D57EC3" w:rsidRDefault="00D57EC3" w:rsidP="00E71FC3">
      <w:pPr>
        <w:spacing w:after="0" w:line="240" w:lineRule="auto"/>
      </w:pPr>
      <w:r>
        <w:separator/>
      </w:r>
    </w:p>
  </w:endnote>
  <w:endnote w:type="continuationSeparator" w:id="0">
    <w:p w14:paraId="3E46EF14" w14:textId="77777777" w:rsidR="00D57EC3" w:rsidRDefault="00D57E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13842" w14:textId="77777777" w:rsidR="00E71FC3" w:rsidRPr="00E71FC3" w:rsidRDefault="00577BD5">
    <w:pPr>
      <w:pStyle w:val="Footer"/>
    </w:pPr>
    <w:r>
      <w:t xml:space="preserve">Compliation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ACC52" w14:textId="77777777" w:rsidR="00D57EC3" w:rsidRDefault="00D57EC3" w:rsidP="00E71FC3">
      <w:pPr>
        <w:spacing w:after="0" w:line="240" w:lineRule="auto"/>
      </w:pPr>
      <w:r>
        <w:separator/>
      </w:r>
    </w:p>
  </w:footnote>
  <w:footnote w:type="continuationSeparator" w:id="0">
    <w:p w14:paraId="7FC256C4" w14:textId="77777777" w:rsidR="00D57EC3" w:rsidRDefault="00D57E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EC3"/>
    <w:rsid w:val="001A7C09"/>
    <w:rsid w:val="00577BD5"/>
    <w:rsid w:val="006A1F77"/>
    <w:rsid w:val="00733BE7"/>
    <w:rsid w:val="00AB52E8"/>
    <w:rsid w:val="00B16D3F"/>
    <w:rsid w:val="00D57EC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CEA45"/>
  <w15:chartTrackingRefBased/>
  <w15:docId w15:val="{8608FA39-FBFB-4667-A3F9-45564682E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57E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2020-01-22T22:22:00Z</dcterms:created>
  <dcterms:modified xsi:type="dcterms:W3CDTF">2020-01-22T22:23:00Z</dcterms:modified>
</cp:coreProperties>
</file>