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B1754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FAUCONER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287AD519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4DE2EC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6072C1C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Jul.</w:t>
      </w: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Bell(q.v.) were commissioned to levy and collect  </w:t>
      </w:r>
    </w:p>
    <w:p w14:paraId="1C3406BD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person in the port of Boston and in all adjacent ports and places</w:t>
      </w:r>
    </w:p>
    <w:p w14:paraId="12F34EF7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p.85)</w:t>
      </w:r>
    </w:p>
    <w:p w14:paraId="1B290617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FDB6837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39C0DF" w14:textId="77777777" w:rsidR="00316C7A" w:rsidRDefault="00316C7A" w:rsidP="00316C7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October 2021</w:t>
      </w:r>
    </w:p>
    <w:p w14:paraId="15A922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5B1D5" w14:textId="77777777" w:rsidR="00316C7A" w:rsidRDefault="00316C7A" w:rsidP="009139A6">
      <w:r>
        <w:separator/>
      </w:r>
    </w:p>
  </w:endnote>
  <w:endnote w:type="continuationSeparator" w:id="0">
    <w:p w14:paraId="0C9AA627" w14:textId="77777777" w:rsidR="00316C7A" w:rsidRDefault="00316C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40C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C39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282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C1784" w14:textId="77777777" w:rsidR="00316C7A" w:rsidRDefault="00316C7A" w:rsidP="009139A6">
      <w:r>
        <w:separator/>
      </w:r>
    </w:p>
  </w:footnote>
  <w:footnote w:type="continuationSeparator" w:id="0">
    <w:p w14:paraId="7B4E005D" w14:textId="77777777" w:rsidR="00316C7A" w:rsidRDefault="00316C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3FF4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6382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80EC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C7A"/>
    <w:rsid w:val="000666E0"/>
    <w:rsid w:val="002510B7"/>
    <w:rsid w:val="00316C7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9E1EE"/>
  <w15:chartTrackingRefBased/>
  <w15:docId w15:val="{A2DCD6CD-3376-4921-8EBF-1AD8097A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2022-01-05T21:43:00Z</dcterms:created>
  <dcterms:modified xsi:type="dcterms:W3CDTF">2022-01-05T21:43:00Z</dcterms:modified>
</cp:coreProperties>
</file>