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7C3FF" w14:textId="77777777" w:rsidR="002C2211" w:rsidRDefault="002C2211" w:rsidP="002C22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FAUCONER</w:t>
      </w:r>
      <w:r>
        <w:rPr>
          <w:rFonts w:ascii="Times New Roman" w:hAnsi="Times New Roman" w:cs="Times New Roman"/>
          <w:sz w:val="24"/>
          <w:szCs w:val="24"/>
        </w:rPr>
        <w:t xml:space="preserve">       (fl.1408)</w:t>
      </w:r>
    </w:p>
    <w:p w14:paraId="1616E35C" w14:textId="77777777" w:rsidR="002C2211" w:rsidRDefault="002C2211" w:rsidP="002C2211">
      <w:pPr>
        <w:rPr>
          <w:rFonts w:ascii="Times New Roman" w:hAnsi="Times New Roman" w:cs="Times New Roman"/>
          <w:sz w:val="24"/>
          <w:szCs w:val="24"/>
        </w:rPr>
      </w:pPr>
    </w:p>
    <w:p w14:paraId="071CEC1C" w14:textId="77777777" w:rsidR="002C2211" w:rsidRDefault="002C2211" w:rsidP="002C2211">
      <w:pPr>
        <w:rPr>
          <w:rFonts w:ascii="Times New Roman" w:hAnsi="Times New Roman" w:cs="Times New Roman"/>
          <w:sz w:val="24"/>
          <w:szCs w:val="24"/>
        </w:rPr>
      </w:pPr>
    </w:p>
    <w:p w14:paraId="08FB44BD" w14:textId="77777777" w:rsidR="005F55BB" w:rsidRDefault="005F55BB" w:rsidP="005F55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Bell(q.v.) were commissioned to levy and collect in </w:t>
      </w:r>
    </w:p>
    <w:p w14:paraId="2A88B0EC" w14:textId="77777777" w:rsidR="005F55BB" w:rsidRDefault="005F55BB" w:rsidP="005F55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person the customs in Boston, and to keep the cocket seal.   </w:t>
      </w:r>
    </w:p>
    <w:p w14:paraId="4D6DD117" w14:textId="4B70DFE3" w:rsidR="005F55BB" w:rsidRDefault="005F55BB" w:rsidP="005F55BB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(C.F.R. 1405-13 p.114) </w:t>
      </w:r>
    </w:p>
    <w:p w14:paraId="7B9A9DAC" w14:textId="77777777" w:rsidR="002C2211" w:rsidRDefault="002C2211" w:rsidP="002C2211">
      <w:pPr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Sep.1408</w:t>
      </w:r>
      <w:r>
        <w:rPr>
          <w:rFonts w:ascii="Times New Roman" w:hAnsi="Times New Roman" w:cs="Times New Roman"/>
          <w:sz w:val="24"/>
          <w:szCs w:val="24"/>
        </w:rPr>
        <w:tab/>
        <w:t xml:space="preserve"> He and John Belle(q.v.) were </w:t>
      </w:r>
      <w:r w:rsidRPr="002B5CC1">
        <w:rPr>
          <w:rFonts w:ascii="Times New Roman" w:hAnsi="Times New Roman" w:cs="Times New Roman"/>
          <w:sz w:val="24"/>
          <w:szCs w:val="24"/>
        </w:rPr>
        <w:t>commissioned</w:t>
      </w:r>
      <w:r>
        <w:rPr>
          <w:rFonts w:ascii="Times New Roman" w:hAnsi="Times New Roman" w:cs="Times New Roman"/>
          <w:sz w:val="24"/>
          <w:szCs w:val="24"/>
        </w:rPr>
        <w:t xml:space="preserve"> to collect the subsidies in the port of Boston which had been granted to the King at the last Parliament.  </w:t>
      </w:r>
    </w:p>
    <w:p w14:paraId="759FD5D4" w14:textId="77777777" w:rsidR="002C2211" w:rsidRDefault="002C2211" w:rsidP="002C221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p.107)</w:t>
      </w:r>
    </w:p>
    <w:p w14:paraId="0FDB1A15" w14:textId="77777777" w:rsidR="002C2211" w:rsidRDefault="002C2211" w:rsidP="002C2211">
      <w:pPr>
        <w:rPr>
          <w:rFonts w:ascii="Times New Roman" w:hAnsi="Times New Roman" w:cs="Times New Roman"/>
          <w:sz w:val="24"/>
          <w:szCs w:val="24"/>
        </w:rPr>
      </w:pPr>
    </w:p>
    <w:p w14:paraId="6384590A" w14:textId="77777777" w:rsidR="002C2211" w:rsidRDefault="002C2211" w:rsidP="002C2211">
      <w:pPr>
        <w:rPr>
          <w:rFonts w:ascii="Times New Roman" w:hAnsi="Times New Roman" w:cs="Times New Roman"/>
          <w:sz w:val="24"/>
          <w:szCs w:val="24"/>
        </w:rPr>
      </w:pPr>
    </w:p>
    <w:p w14:paraId="6758C46C" w14:textId="77777777" w:rsidR="002C2211" w:rsidRDefault="002C2211" w:rsidP="002C22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5FA052AA" w14:textId="682DFC95" w:rsidR="005F55BB" w:rsidRDefault="005F55BB" w:rsidP="002C22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April 2023</w:t>
      </w:r>
    </w:p>
    <w:p w14:paraId="0C0B1B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A9B53" w14:textId="77777777" w:rsidR="00FE25D9" w:rsidRDefault="00FE25D9" w:rsidP="009139A6">
      <w:r>
        <w:separator/>
      </w:r>
    </w:p>
  </w:endnote>
  <w:endnote w:type="continuationSeparator" w:id="0">
    <w:p w14:paraId="31413509" w14:textId="77777777" w:rsidR="00FE25D9" w:rsidRDefault="00FE25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4AF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876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6BB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33546" w14:textId="77777777" w:rsidR="00FE25D9" w:rsidRDefault="00FE25D9" w:rsidP="009139A6">
      <w:r>
        <w:separator/>
      </w:r>
    </w:p>
  </w:footnote>
  <w:footnote w:type="continuationSeparator" w:id="0">
    <w:p w14:paraId="788E0AA3" w14:textId="77777777" w:rsidR="00FE25D9" w:rsidRDefault="00FE25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949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229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99F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211"/>
    <w:rsid w:val="000666E0"/>
    <w:rsid w:val="002510B7"/>
    <w:rsid w:val="002C2211"/>
    <w:rsid w:val="005C130B"/>
    <w:rsid w:val="005F55B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8A280"/>
  <w15:chartTrackingRefBased/>
  <w15:docId w15:val="{571F192E-78F9-43B3-A526-A5594A061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21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2022-09-22T20:22:00Z</dcterms:created>
  <dcterms:modified xsi:type="dcterms:W3CDTF">2023-04-16T14:32:00Z</dcterms:modified>
</cp:coreProperties>
</file>