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61C6C" w14:textId="77777777" w:rsidR="00F3643F" w:rsidRDefault="00F3643F" w:rsidP="00F364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FAUCONER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797D0651" w14:textId="77777777" w:rsidR="00F3643F" w:rsidRDefault="00F3643F" w:rsidP="00F3643F">
      <w:pPr>
        <w:pStyle w:val="NoSpacing"/>
        <w:rPr>
          <w:rFonts w:cs="Times New Roman"/>
          <w:szCs w:val="24"/>
        </w:rPr>
      </w:pPr>
    </w:p>
    <w:p w14:paraId="4C683C46" w14:textId="77777777" w:rsidR="00F3643F" w:rsidRDefault="00F3643F" w:rsidP="00F3643F">
      <w:pPr>
        <w:pStyle w:val="NoSpacing"/>
        <w:rPr>
          <w:rFonts w:cs="Times New Roman"/>
          <w:szCs w:val="24"/>
        </w:rPr>
      </w:pPr>
    </w:p>
    <w:p w14:paraId="55DD242B" w14:textId="77777777" w:rsidR="00F3643F" w:rsidRDefault="00F3643F" w:rsidP="00F364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 xml:space="preserve">He made a plaint of debt against Richard Crosse of Norwich, smith(q.v.), </w:t>
      </w:r>
    </w:p>
    <w:p w14:paraId="1FC15E30" w14:textId="77777777" w:rsidR="00F3643F" w:rsidRDefault="00F3643F" w:rsidP="00F364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three others.</w:t>
      </w:r>
    </w:p>
    <w:p w14:paraId="584725BD" w14:textId="77777777" w:rsidR="00F3643F" w:rsidRDefault="00F3643F" w:rsidP="00F364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24D95">
          <w:rPr>
            <w:rStyle w:val="Hyperlink"/>
            <w:rFonts w:cs="Times New Roman"/>
            <w:szCs w:val="24"/>
          </w:rPr>
          <w:t>https://waalt.uh.edu/index.php/CP40no943Index</w:t>
        </w:r>
      </w:hyperlink>
      <w:r>
        <w:rPr>
          <w:rFonts w:cs="Times New Roman"/>
          <w:szCs w:val="24"/>
        </w:rPr>
        <w:t xml:space="preserve"> )</w:t>
      </w:r>
    </w:p>
    <w:p w14:paraId="3C7F9662" w14:textId="77777777" w:rsidR="00F3643F" w:rsidRDefault="00F3643F" w:rsidP="00F3643F">
      <w:pPr>
        <w:pStyle w:val="NoSpacing"/>
        <w:rPr>
          <w:rFonts w:cs="Times New Roman"/>
          <w:szCs w:val="24"/>
        </w:rPr>
      </w:pPr>
    </w:p>
    <w:p w14:paraId="05B8F576" w14:textId="77777777" w:rsidR="00F3643F" w:rsidRDefault="00F3643F" w:rsidP="00F3643F">
      <w:pPr>
        <w:pStyle w:val="NoSpacing"/>
        <w:rPr>
          <w:rFonts w:cs="Times New Roman"/>
          <w:szCs w:val="24"/>
        </w:rPr>
      </w:pPr>
    </w:p>
    <w:p w14:paraId="23AD6AC3" w14:textId="77777777" w:rsidR="00F3643F" w:rsidRDefault="00F3643F" w:rsidP="00F364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May 2023</w:t>
      </w:r>
    </w:p>
    <w:p w14:paraId="5CD6E6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37A90" w14:textId="77777777" w:rsidR="00F3643F" w:rsidRDefault="00F3643F" w:rsidP="009139A6">
      <w:r>
        <w:separator/>
      </w:r>
    </w:p>
  </w:endnote>
  <w:endnote w:type="continuationSeparator" w:id="0">
    <w:p w14:paraId="52FB2DD5" w14:textId="77777777" w:rsidR="00F3643F" w:rsidRDefault="00F364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A65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FEC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E44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806B8" w14:textId="77777777" w:rsidR="00F3643F" w:rsidRDefault="00F3643F" w:rsidP="009139A6">
      <w:r>
        <w:separator/>
      </w:r>
    </w:p>
  </w:footnote>
  <w:footnote w:type="continuationSeparator" w:id="0">
    <w:p w14:paraId="03F3A515" w14:textId="77777777" w:rsidR="00F3643F" w:rsidRDefault="00F364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AD2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2C1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171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43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3643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ECE93"/>
  <w15:chartTrackingRefBased/>
  <w15:docId w15:val="{A9BE65F4-FB46-40F7-87DC-68F64B838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364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2023-05-11T08:07:00Z</dcterms:created>
  <dcterms:modified xsi:type="dcterms:W3CDTF">2023-05-11T08:07:00Z</dcterms:modified>
</cp:coreProperties>
</file>