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EA050" w14:textId="77777777" w:rsidR="009B3CBE" w:rsidRDefault="009B3CBE" w:rsidP="009B3C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FAUCONBERGH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FAUCONBERG)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(d.1401)</w:t>
      </w:r>
    </w:p>
    <w:p w14:paraId="07E8FD6D" w14:textId="77777777" w:rsidR="009B3CBE" w:rsidRDefault="009B3CBE" w:rsidP="009B3C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4EE27E" w14:textId="77777777" w:rsidR="009B3CBE" w:rsidRDefault="009B3CBE" w:rsidP="009B3C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53AF79" w14:textId="77777777" w:rsidR="009B3CBE" w:rsidRDefault="009B3CBE" w:rsidP="009B3C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Apr.1401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4E7F9B89" w14:textId="77777777" w:rsidR="009B3CBE" w:rsidRDefault="009B3CBE" w:rsidP="009B3C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107EA3CD" w14:textId="77777777" w:rsidR="009B3CBE" w:rsidRDefault="009B3CBE" w:rsidP="009B3C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655E9875" w14:textId="77777777" w:rsidR="009B3CBE" w:rsidRDefault="009B3CBE" w:rsidP="009B3C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0BA80D" w14:textId="77777777" w:rsidR="009B3CBE" w:rsidRDefault="009B3CBE" w:rsidP="009B3C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3AFBF9" w14:textId="77777777" w:rsidR="009B3CBE" w:rsidRDefault="009B3CBE" w:rsidP="009B3C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46C206E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CEB0E" w14:textId="77777777" w:rsidR="009B3CBE" w:rsidRDefault="009B3CBE" w:rsidP="009139A6">
      <w:r>
        <w:separator/>
      </w:r>
    </w:p>
  </w:endnote>
  <w:endnote w:type="continuationSeparator" w:id="0">
    <w:p w14:paraId="4AA86A9A" w14:textId="77777777" w:rsidR="009B3CBE" w:rsidRDefault="009B3C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DB3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BC2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34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06919" w14:textId="77777777" w:rsidR="009B3CBE" w:rsidRDefault="009B3CBE" w:rsidP="009139A6">
      <w:r>
        <w:separator/>
      </w:r>
    </w:p>
  </w:footnote>
  <w:footnote w:type="continuationSeparator" w:id="0">
    <w:p w14:paraId="44CC4527" w14:textId="77777777" w:rsidR="009B3CBE" w:rsidRDefault="009B3C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08A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EA3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5AD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BE"/>
    <w:rsid w:val="000666E0"/>
    <w:rsid w:val="002510B7"/>
    <w:rsid w:val="005C130B"/>
    <w:rsid w:val="00826F5C"/>
    <w:rsid w:val="009139A6"/>
    <w:rsid w:val="009448BB"/>
    <w:rsid w:val="009B3CBE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C50F3"/>
  <w15:chartTrackingRefBased/>
  <w15:docId w15:val="{E66E6905-FA1A-4AF3-8905-229762D54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2021-05-11T15:41:00Z</dcterms:created>
  <dcterms:modified xsi:type="dcterms:W3CDTF">2021-05-11T15:42:00Z</dcterms:modified>
</cp:coreProperties>
</file>