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50678" w14:textId="77777777" w:rsidR="003969B8" w:rsidRDefault="003969B8" w:rsidP="003969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Isabel FAUCONBERGE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d.1401)</w:t>
      </w:r>
    </w:p>
    <w:p w14:paraId="06061352" w14:textId="77777777" w:rsidR="003969B8" w:rsidRDefault="003969B8" w:rsidP="003969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Widow.</w:t>
      </w:r>
    </w:p>
    <w:p w14:paraId="321FEF95" w14:textId="77777777" w:rsidR="003969B8" w:rsidRDefault="003969B8" w:rsidP="003969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36E2DA" w14:textId="77777777" w:rsidR="003969B8" w:rsidRDefault="003969B8" w:rsidP="003969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A96FC1" w14:textId="77777777" w:rsidR="003969B8" w:rsidRDefault="003969B8" w:rsidP="003969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Walter.    (C.F.R. 1399-1405 p.84)</w:t>
      </w:r>
    </w:p>
    <w:p w14:paraId="01311F8D" w14:textId="77777777" w:rsidR="003969B8" w:rsidRDefault="003969B8" w:rsidP="003969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940EEE" w14:textId="77777777" w:rsidR="003969B8" w:rsidRDefault="003969B8" w:rsidP="003969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0DAED5" w14:textId="77777777" w:rsidR="003969B8" w:rsidRDefault="003969B8" w:rsidP="003969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May1401</w:t>
      </w:r>
      <w:r>
        <w:rPr>
          <w:rFonts w:ascii="Times New Roman" w:hAnsi="Times New Roman" w:cs="Times New Roman"/>
          <w:sz w:val="24"/>
          <w:szCs w:val="24"/>
        </w:rPr>
        <w:tab/>
        <w:t>She had died by this time.   (ibid.)</w:t>
      </w:r>
    </w:p>
    <w:p w14:paraId="5AF8F5AC" w14:textId="77777777" w:rsidR="003969B8" w:rsidRDefault="003969B8" w:rsidP="003969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F5AE97" w14:textId="77777777" w:rsidR="003969B8" w:rsidRDefault="003969B8" w:rsidP="003969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3787EF" w14:textId="77777777" w:rsidR="003969B8" w:rsidRDefault="003969B8" w:rsidP="003969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April 2021</w:t>
      </w:r>
    </w:p>
    <w:p w14:paraId="264B237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53E242" w14:textId="77777777" w:rsidR="003969B8" w:rsidRDefault="003969B8" w:rsidP="009139A6">
      <w:r>
        <w:separator/>
      </w:r>
    </w:p>
  </w:endnote>
  <w:endnote w:type="continuationSeparator" w:id="0">
    <w:p w14:paraId="71F6E150" w14:textId="77777777" w:rsidR="003969B8" w:rsidRDefault="003969B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9312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E07B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FDD6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9B8D61" w14:textId="77777777" w:rsidR="003969B8" w:rsidRDefault="003969B8" w:rsidP="009139A6">
      <w:r>
        <w:separator/>
      </w:r>
    </w:p>
  </w:footnote>
  <w:footnote w:type="continuationSeparator" w:id="0">
    <w:p w14:paraId="48F5BF35" w14:textId="77777777" w:rsidR="003969B8" w:rsidRDefault="003969B8" w:rsidP="009139A6">
      <w:r>
        <w:continuationSeparator/>
      </w:r>
    </w:p>
  </w:footnote>
</w:footnotes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D8BE5" w14:textId="77777777" w:rsidR="009139A6" w:rsidRDefault="009139A6">
    <w:pPr>
      <w:pStyle w:val="Header"/>
    </w:pPr>
  </w:p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2021-04-21T10:42:00Z</dcterms:created>
  <dcterms:modified xsi:type="dcterms:W3CDTF">2021-04-21T10:43:00Z</dcterms:modified>
</cp:coreProperties>
</file>