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D3090" w14:textId="77777777" w:rsidR="00C05AA4" w:rsidRDefault="00C05AA4" w:rsidP="00C05A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Thomas FAUCONBERG</w:t>
      </w:r>
      <w:r>
        <w:rPr>
          <w:rFonts w:ascii="Times New Roman" w:hAnsi="Times New Roman" w:cs="Times New Roman"/>
          <w:sz w:val="24"/>
          <w:szCs w:val="24"/>
        </w:rPr>
        <w:t xml:space="preserve">       (d.1408)</w:t>
      </w:r>
    </w:p>
    <w:p w14:paraId="3B0CFD19" w14:textId="77777777" w:rsidR="00C05AA4" w:rsidRDefault="00C05AA4" w:rsidP="00C05AA4">
      <w:pPr>
        <w:rPr>
          <w:rFonts w:ascii="Times New Roman" w:hAnsi="Times New Roman" w:cs="Times New Roman"/>
          <w:sz w:val="24"/>
          <w:szCs w:val="24"/>
        </w:rPr>
      </w:pPr>
    </w:p>
    <w:p w14:paraId="7C567A6D" w14:textId="77777777" w:rsidR="00C05AA4" w:rsidRDefault="00C05AA4" w:rsidP="00C05AA4">
      <w:pPr>
        <w:rPr>
          <w:rFonts w:ascii="Times New Roman" w:hAnsi="Times New Roman" w:cs="Times New Roman"/>
          <w:sz w:val="24"/>
          <w:szCs w:val="24"/>
        </w:rPr>
      </w:pPr>
    </w:p>
    <w:p w14:paraId="008CECC3" w14:textId="33919CA8" w:rsidR="00476144" w:rsidRDefault="00476144" w:rsidP="00C05A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Oct.1407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  (C.F.R. 1405-13 p.118)</w:t>
      </w:r>
    </w:p>
    <w:p w14:paraId="1CA39957" w14:textId="77777777" w:rsidR="00C05AA4" w:rsidRDefault="00C05AA4" w:rsidP="00C05A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Feb.1408</w:t>
      </w:r>
      <w:r>
        <w:rPr>
          <w:rFonts w:ascii="Times New Roman" w:hAnsi="Times New Roman" w:cs="Times New Roman"/>
          <w:sz w:val="24"/>
          <w:szCs w:val="24"/>
        </w:rPr>
        <w:tab/>
        <w:t>He had died by this date, when the Escheator of Kent was ordered to</w:t>
      </w:r>
    </w:p>
    <w:p w14:paraId="4B3E6E41" w14:textId="77777777" w:rsidR="00C05AA4" w:rsidRDefault="00C05AA4" w:rsidP="00C05A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take his lands into the King’s hands and enquire into his lands and heir.</w:t>
      </w:r>
    </w:p>
    <w:p w14:paraId="351890AD" w14:textId="77777777" w:rsidR="00C05AA4" w:rsidRDefault="00C05AA4" w:rsidP="00C05A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p.119)</w:t>
      </w:r>
    </w:p>
    <w:p w14:paraId="0A730741" w14:textId="77777777" w:rsidR="00C05AA4" w:rsidRDefault="00C05AA4" w:rsidP="00C05AA4">
      <w:pPr>
        <w:rPr>
          <w:rFonts w:ascii="Times New Roman" w:hAnsi="Times New Roman" w:cs="Times New Roman"/>
          <w:sz w:val="24"/>
          <w:szCs w:val="24"/>
        </w:rPr>
      </w:pPr>
    </w:p>
    <w:p w14:paraId="79EA0A3F" w14:textId="77777777" w:rsidR="00C05AA4" w:rsidRDefault="00C05AA4" w:rsidP="00C05AA4">
      <w:pPr>
        <w:rPr>
          <w:rFonts w:ascii="Times New Roman" w:hAnsi="Times New Roman" w:cs="Times New Roman"/>
          <w:sz w:val="24"/>
          <w:szCs w:val="24"/>
        </w:rPr>
      </w:pPr>
    </w:p>
    <w:p w14:paraId="22981796" w14:textId="77777777" w:rsidR="00C05AA4" w:rsidRDefault="00C05AA4" w:rsidP="00C05A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December 2021</w:t>
      </w:r>
    </w:p>
    <w:p w14:paraId="2170C646" w14:textId="2617C63C" w:rsidR="00476144" w:rsidRDefault="00476144" w:rsidP="00C05A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2023</w:t>
      </w:r>
    </w:p>
    <w:p w14:paraId="6B3C350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7BBF2" w14:textId="77777777" w:rsidR="00C05AA4" w:rsidRDefault="00C05AA4" w:rsidP="009139A6">
      <w:r>
        <w:separator/>
      </w:r>
    </w:p>
  </w:endnote>
  <w:endnote w:type="continuationSeparator" w:id="0">
    <w:p w14:paraId="3CC85E20" w14:textId="77777777" w:rsidR="00C05AA4" w:rsidRDefault="00C05A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808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58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B72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B47E6" w14:textId="77777777" w:rsidR="00C05AA4" w:rsidRDefault="00C05AA4" w:rsidP="009139A6">
      <w:r>
        <w:separator/>
      </w:r>
    </w:p>
  </w:footnote>
  <w:footnote w:type="continuationSeparator" w:id="0">
    <w:p w14:paraId="67EA374F" w14:textId="77777777" w:rsidR="00C05AA4" w:rsidRDefault="00C05A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D3A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0EE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4FE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AA4"/>
    <w:rsid w:val="000666E0"/>
    <w:rsid w:val="002510B7"/>
    <w:rsid w:val="00476144"/>
    <w:rsid w:val="005C130B"/>
    <w:rsid w:val="00826F5C"/>
    <w:rsid w:val="009139A6"/>
    <w:rsid w:val="009448BB"/>
    <w:rsid w:val="00A3176C"/>
    <w:rsid w:val="00AE65F8"/>
    <w:rsid w:val="00BA00AB"/>
    <w:rsid w:val="00C05AA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4B481"/>
  <w15:chartTrackingRefBased/>
  <w15:docId w15:val="{1C86566B-C7BE-4377-8618-C544C336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AA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2022-03-15T20:41:00Z</dcterms:created>
  <dcterms:modified xsi:type="dcterms:W3CDTF">2023-10-06T10:02:00Z</dcterms:modified>
</cp:coreProperties>
</file>