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51F9D" w14:textId="77777777" w:rsidR="007C3321" w:rsidRDefault="007C3321" w:rsidP="007C3321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FAUCOMBERG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d.1409)</w:t>
      </w:r>
    </w:p>
    <w:p w14:paraId="7AAA896C" w14:textId="77777777" w:rsidR="007C3321" w:rsidRDefault="007C3321" w:rsidP="007C3321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7B66F329" w14:textId="77777777" w:rsidR="007C3321" w:rsidRDefault="007C3321" w:rsidP="007C3321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378B60B5" w14:textId="77777777" w:rsidR="007C3321" w:rsidRDefault="007C3321" w:rsidP="007C3321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7909E07C" w14:textId="77777777" w:rsidR="007C3321" w:rsidRDefault="007C3321" w:rsidP="007C3321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Thomas.   (C.F.R. 1404-13 p.123)</w:t>
      </w:r>
    </w:p>
    <w:p w14:paraId="0AF5E1FF" w14:textId="77777777" w:rsidR="007C3321" w:rsidRDefault="007C3321" w:rsidP="007C3321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15EBAB50" w14:textId="77777777" w:rsidR="007C3321" w:rsidRDefault="007C3321" w:rsidP="007C3321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0D17CDF8" w14:textId="77777777" w:rsidR="007C3321" w:rsidRDefault="007C3321" w:rsidP="007C3321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Mar.1409</w:t>
      </w:r>
      <w:r>
        <w:rPr>
          <w:rFonts w:ascii="Times New Roman" w:hAnsi="Times New Roman" w:cs="Times New Roman"/>
          <w:sz w:val="24"/>
          <w:szCs w:val="24"/>
        </w:rPr>
        <w:tab/>
        <w:t xml:space="preserve">The Escheator of Yorkshire was ordered to take her lands into the King’s </w:t>
      </w:r>
      <w:proofErr w:type="gramStart"/>
      <w:r>
        <w:rPr>
          <w:rFonts w:ascii="Times New Roman" w:hAnsi="Times New Roman" w:cs="Times New Roman"/>
          <w:sz w:val="24"/>
          <w:szCs w:val="24"/>
        </w:rPr>
        <w:t>hands</w:t>
      </w:r>
      <w:proofErr w:type="gramEnd"/>
    </w:p>
    <w:p w14:paraId="65455585" w14:textId="77777777" w:rsidR="007C3321" w:rsidRDefault="007C3321" w:rsidP="007C3321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following her death.   (C.F.R. 1405-13 p.123)</w:t>
      </w:r>
    </w:p>
    <w:p w14:paraId="2FEEB286" w14:textId="77777777" w:rsidR="007C3321" w:rsidRDefault="007C3321" w:rsidP="007C3321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73438509" w14:textId="77777777" w:rsidR="007C3321" w:rsidRDefault="007C3321" w:rsidP="007C3321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0053999E" w14:textId="77777777" w:rsidR="007C3321" w:rsidRDefault="007C3321" w:rsidP="007C3321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December 2021</w:t>
      </w:r>
    </w:p>
    <w:p w14:paraId="06CC9DD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757E0" w14:textId="77777777" w:rsidR="007C3321" w:rsidRDefault="007C3321" w:rsidP="009139A6">
      <w:r>
        <w:separator/>
      </w:r>
    </w:p>
  </w:endnote>
  <w:endnote w:type="continuationSeparator" w:id="0">
    <w:p w14:paraId="5DA4AFDF" w14:textId="77777777" w:rsidR="007C3321" w:rsidRDefault="007C33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C0C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1C18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7C6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11640" w14:textId="77777777" w:rsidR="007C3321" w:rsidRDefault="007C3321" w:rsidP="009139A6">
      <w:r>
        <w:separator/>
      </w:r>
    </w:p>
  </w:footnote>
  <w:footnote w:type="continuationSeparator" w:id="0">
    <w:p w14:paraId="3A33B42B" w14:textId="77777777" w:rsidR="007C3321" w:rsidRDefault="007C33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756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546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950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321"/>
    <w:rsid w:val="000666E0"/>
    <w:rsid w:val="002510B7"/>
    <w:rsid w:val="005C130B"/>
    <w:rsid w:val="007C332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BB07A"/>
  <w15:chartTrackingRefBased/>
  <w15:docId w15:val="{2CF64C28-67D3-4519-B03E-0C49CB32A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321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2023-03-10T21:46:00Z</dcterms:created>
  <dcterms:modified xsi:type="dcterms:W3CDTF">2023-03-10T21:46:00Z</dcterms:modified>
</cp:coreProperties>
</file>