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A8BF9D" w14:textId="77777777" w:rsidR="00B85460" w:rsidRDefault="00B85460" w:rsidP="00B854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FAUCHER</w:t>
      </w:r>
      <w:r>
        <w:rPr>
          <w:rFonts w:ascii="Times New Roman" w:hAnsi="Times New Roman" w:cs="Times New Roman"/>
        </w:rPr>
        <w:t xml:space="preserve">        (fl.1483)</w:t>
      </w:r>
    </w:p>
    <w:p w14:paraId="45CBCDB1" w14:textId="77777777" w:rsidR="00B85460" w:rsidRDefault="00B85460" w:rsidP="00B854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Over, Wiltshire. Husbandman.</w:t>
      </w:r>
    </w:p>
    <w:p w14:paraId="369EC91B" w14:textId="77777777" w:rsidR="00B85460" w:rsidRDefault="00B85460" w:rsidP="00B85460">
      <w:pPr>
        <w:rPr>
          <w:rFonts w:ascii="Times New Roman" w:hAnsi="Times New Roman" w:cs="Times New Roman"/>
        </w:rPr>
      </w:pPr>
    </w:p>
    <w:p w14:paraId="0495E76E" w14:textId="77777777" w:rsidR="00B85460" w:rsidRDefault="00B85460" w:rsidP="00B85460">
      <w:pPr>
        <w:rPr>
          <w:rFonts w:ascii="Times New Roman" w:hAnsi="Times New Roman" w:cs="Times New Roman"/>
        </w:rPr>
      </w:pPr>
    </w:p>
    <w:p w14:paraId="05DC198B" w14:textId="77777777" w:rsidR="00B85460" w:rsidRDefault="00B85460" w:rsidP="00B854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Alice </w:t>
      </w:r>
      <w:proofErr w:type="spellStart"/>
      <w:r>
        <w:rPr>
          <w:rFonts w:ascii="Times New Roman" w:hAnsi="Times New Roman" w:cs="Times New Roman"/>
        </w:rPr>
        <w:t>Comelonde</w:t>
      </w:r>
      <w:proofErr w:type="spellEnd"/>
      <w:r>
        <w:rPr>
          <w:rFonts w:ascii="Times New Roman" w:hAnsi="Times New Roman" w:cs="Times New Roman"/>
        </w:rPr>
        <w:t>, Abbess of Wilton(q.v.), brought a plaint of trespass and</w:t>
      </w:r>
    </w:p>
    <w:p w14:paraId="67CC8DE9" w14:textId="77777777" w:rsidR="00B85460" w:rsidRDefault="00B85460" w:rsidP="00B854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taking against him, John </w:t>
      </w:r>
      <w:proofErr w:type="spellStart"/>
      <w:r>
        <w:rPr>
          <w:rFonts w:ascii="Times New Roman" w:hAnsi="Times New Roman" w:cs="Times New Roman"/>
        </w:rPr>
        <w:t>Theobalde</w:t>
      </w:r>
      <w:proofErr w:type="spellEnd"/>
      <w:r>
        <w:rPr>
          <w:rFonts w:ascii="Times New Roman" w:hAnsi="Times New Roman" w:cs="Times New Roman"/>
        </w:rPr>
        <w:t xml:space="preserve"> of Nether </w:t>
      </w:r>
      <w:proofErr w:type="spellStart"/>
      <w:r>
        <w:rPr>
          <w:rFonts w:ascii="Times New Roman" w:hAnsi="Times New Roman" w:cs="Times New Roman"/>
        </w:rPr>
        <w:t>Kenet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Stretche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2D6D0820" w14:textId="77777777" w:rsidR="00B85460" w:rsidRDefault="00B85460" w:rsidP="00B854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Overton Priors(q.v.), John </w:t>
      </w:r>
      <w:proofErr w:type="spellStart"/>
      <w:r>
        <w:rPr>
          <w:rFonts w:ascii="Times New Roman" w:hAnsi="Times New Roman" w:cs="Times New Roman"/>
        </w:rPr>
        <w:t>Seman</w:t>
      </w:r>
      <w:proofErr w:type="spellEnd"/>
      <w:r>
        <w:rPr>
          <w:rFonts w:ascii="Times New Roman" w:hAnsi="Times New Roman" w:cs="Times New Roman"/>
        </w:rPr>
        <w:t xml:space="preserve"> of Overton Priors(q.v.), John </w:t>
      </w:r>
      <w:proofErr w:type="spellStart"/>
      <w:r>
        <w:rPr>
          <w:rFonts w:ascii="Times New Roman" w:hAnsi="Times New Roman" w:cs="Times New Roman"/>
        </w:rPr>
        <w:t>Porteland</w:t>
      </w:r>
      <w:proofErr w:type="spellEnd"/>
    </w:p>
    <w:p w14:paraId="4ADD7D5B" w14:textId="77777777" w:rsidR="00B85460" w:rsidRDefault="00B85460" w:rsidP="00B854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Stoke Verdon(q.v.), William Burdon of Stanton(q.v.) and John </w:t>
      </w:r>
      <w:proofErr w:type="spellStart"/>
      <w:r>
        <w:rPr>
          <w:rFonts w:ascii="Times New Roman" w:hAnsi="Times New Roman" w:cs="Times New Roman"/>
        </w:rPr>
        <w:t>Lavyngton</w:t>
      </w:r>
      <w:proofErr w:type="spellEnd"/>
    </w:p>
    <w:p w14:paraId="2E1EDBB5" w14:textId="77777777" w:rsidR="00B85460" w:rsidRPr="001662D9" w:rsidRDefault="00B85460" w:rsidP="00B854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Wilford(q.v.).</w:t>
      </w:r>
    </w:p>
    <w:p w14:paraId="70DF8BD0" w14:textId="6BE45893" w:rsidR="00B85460" w:rsidRDefault="00B85460" w:rsidP="00B854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4B039B54" w14:textId="1EC936B9" w:rsidR="00B85460" w:rsidRDefault="00B85460" w:rsidP="00B85460">
      <w:pPr>
        <w:rPr>
          <w:rFonts w:ascii="Times New Roman" w:hAnsi="Times New Roman" w:cs="Times New Roman"/>
        </w:rPr>
      </w:pPr>
    </w:p>
    <w:p w14:paraId="28451733" w14:textId="77777777" w:rsidR="00760C9D" w:rsidRDefault="00760C9D" w:rsidP="00B85460">
      <w:pPr>
        <w:rPr>
          <w:rFonts w:ascii="Times New Roman" w:hAnsi="Times New Roman" w:cs="Times New Roman"/>
        </w:rPr>
      </w:pPr>
      <w:bookmarkStart w:id="0" w:name="_GoBack"/>
      <w:bookmarkEnd w:id="0"/>
    </w:p>
    <w:p w14:paraId="646ACD97" w14:textId="77777777" w:rsidR="00B85460" w:rsidRDefault="00B85460" w:rsidP="00B85460">
      <w:pPr>
        <w:rPr>
          <w:rFonts w:ascii="Times New Roman" w:hAnsi="Times New Roman" w:cs="Times New Roman"/>
        </w:rPr>
      </w:pPr>
    </w:p>
    <w:p w14:paraId="705DFF28" w14:textId="77777777" w:rsidR="00B85460" w:rsidRDefault="00B85460" w:rsidP="00B854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September 2019</w:t>
      </w:r>
    </w:p>
    <w:p w14:paraId="24A3847A" w14:textId="77777777" w:rsidR="006B2F86" w:rsidRPr="00E71FC3" w:rsidRDefault="00760C9D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1F110D" w14:textId="77777777" w:rsidR="00B85460" w:rsidRDefault="00B85460" w:rsidP="00E71FC3">
      <w:r>
        <w:separator/>
      </w:r>
    </w:p>
  </w:endnote>
  <w:endnote w:type="continuationSeparator" w:id="0">
    <w:p w14:paraId="0420A1F9" w14:textId="77777777" w:rsidR="00B85460" w:rsidRDefault="00B8546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2B07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E0680" w14:textId="77777777" w:rsidR="00B85460" w:rsidRDefault="00B85460" w:rsidP="00E71FC3">
      <w:r>
        <w:separator/>
      </w:r>
    </w:p>
  </w:footnote>
  <w:footnote w:type="continuationSeparator" w:id="0">
    <w:p w14:paraId="21EAC4EB" w14:textId="77777777" w:rsidR="00B85460" w:rsidRDefault="00B8546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460"/>
    <w:rsid w:val="001A7C09"/>
    <w:rsid w:val="00577BD5"/>
    <w:rsid w:val="00656CBA"/>
    <w:rsid w:val="006A1F77"/>
    <w:rsid w:val="00733BE7"/>
    <w:rsid w:val="00760C9D"/>
    <w:rsid w:val="00AB52E8"/>
    <w:rsid w:val="00B16D3F"/>
    <w:rsid w:val="00B8546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8FC85"/>
  <w15:chartTrackingRefBased/>
  <w15:docId w15:val="{08F5FD22-69ED-40AA-8CB5-EB761826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46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2019-09-18T19:10:00Z</dcterms:created>
  <dcterms:modified xsi:type="dcterms:W3CDTF">2020-03-20T09:08:00Z</dcterms:modified>
</cp:coreProperties>
</file>