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C41F16" w14:textId="77777777" w:rsidR="00EE5149" w:rsidRDefault="00EE5149" w:rsidP="00EE51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FAUCET</w:t>
      </w:r>
      <w:r>
        <w:rPr>
          <w:rFonts w:ascii="Times New Roman" w:hAnsi="Times New Roman" w:cs="Times New Roman"/>
        </w:rPr>
        <w:t xml:space="preserve">       (d.ca.1483)</w:t>
      </w:r>
    </w:p>
    <w:p w14:paraId="7BE95426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414E28BF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6E7DF370" w14:textId="77777777" w:rsidR="00EE5149" w:rsidRDefault="00EE5149" w:rsidP="00EE51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died in or just before this time.</w:t>
      </w:r>
    </w:p>
    <w:p w14:paraId="70F0F789" w14:textId="77777777" w:rsidR="00EE5149" w:rsidRDefault="00EE5149" w:rsidP="00EE51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675539AE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4B92AC3D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54E68CCE" w14:textId="77777777" w:rsidR="00EE5149" w:rsidRDefault="00EE5149" w:rsidP="00EE51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Executor:   Ralph Faucet of Arncliffe in Craven, West Riding of Yorkshire(q.v.).  (ibid.)</w:t>
      </w:r>
    </w:p>
    <w:p w14:paraId="2BB4A336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4BE6296E" w14:textId="77777777" w:rsidR="00EE5149" w:rsidRDefault="00EE5149" w:rsidP="00EE5149">
      <w:pPr>
        <w:rPr>
          <w:rFonts w:ascii="Times New Roman" w:hAnsi="Times New Roman" w:cs="Times New Roman"/>
        </w:rPr>
      </w:pPr>
    </w:p>
    <w:p w14:paraId="57D0407E" w14:textId="77777777" w:rsidR="00EE5149" w:rsidRDefault="00EE5149" w:rsidP="00EE514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July 2019</w:t>
      </w:r>
    </w:p>
    <w:p w14:paraId="27A642A3" w14:textId="77777777" w:rsidR="006B2F86" w:rsidRPr="00E71FC3" w:rsidRDefault="00EE514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3592BD" w14:textId="77777777" w:rsidR="00EE5149" w:rsidRDefault="00EE5149" w:rsidP="00E71FC3">
      <w:r>
        <w:separator/>
      </w:r>
    </w:p>
  </w:endnote>
  <w:endnote w:type="continuationSeparator" w:id="0">
    <w:p w14:paraId="1A816FB1" w14:textId="77777777" w:rsidR="00EE5149" w:rsidRDefault="00EE5149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507EF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5737D7" w14:textId="77777777" w:rsidR="00EE5149" w:rsidRDefault="00EE5149" w:rsidP="00E71FC3">
      <w:r>
        <w:separator/>
      </w:r>
    </w:p>
  </w:footnote>
  <w:footnote w:type="continuationSeparator" w:id="0">
    <w:p w14:paraId="08FB1651" w14:textId="77777777" w:rsidR="00EE5149" w:rsidRDefault="00EE5149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14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E5149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FCC79"/>
  <w15:chartTrackingRefBased/>
  <w15:docId w15:val="{92DCACD0-AAC7-4075-A648-760301CA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149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2019-07-17T20:16:00Z</dcterms:created>
  <dcterms:modified xsi:type="dcterms:W3CDTF">2019-07-17T20:16:00Z</dcterms:modified>
</cp:coreProperties>
</file>