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1F1" w:rsidRDefault="001861F1" w:rsidP="001861F1">
      <w:pPr>
        <w:pStyle w:val="NoSpacing"/>
      </w:pPr>
      <w:r>
        <w:rPr>
          <w:u w:val="single"/>
        </w:rPr>
        <w:t>Henry FAUCET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:rsidR="001861F1" w:rsidRDefault="001861F1" w:rsidP="001861F1">
      <w:pPr>
        <w:pStyle w:val="NoSpacing"/>
      </w:pPr>
      <w:r>
        <w:t>of York. Shearman.</w:t>
      </w:r>
    </w:p>
    <w:p w:rsidR="001861F1" w:rsidRDefault="001861F1" w:rsidP="001861F1">
      <w:pPr>
        <w:pStyle w:val="NoSpacing"/>
      </w:pPr>
    </w:p>
    <w:p w:rsidR="001861F1" w:rsidRDefault="001861F1" w:rsidP="001861F1">
      <w:pPr>
        <w:pStyle w:val="NoSpacing"/>
      </w:pPr>
    </w:p>
    <w:p w:rsidR="001861F1" w:rsidRDefault="001861F1" w:rsidP="001861F1">
      <w:pPr>
        <w:pStyle w:val="NoSpacing"/>
      </w:pPr>
      <w:r>
        <w:tab/>
        <w:t>1481</w:t>
      </w:r>
      <w:r>
        <w:tab/>
        <w:t>His apprentice, Thomas Gower(q.v.), became a Freeman.</w:t>
      </w:r>
    </w:p>
    <w:p w:rsidR="001861F1" w:rsidRDefault="001861F1" w:rsidP="001861F1">
      <w:pPr>
        <w:pStyle w:val="NoSpacing"/>
      </w:pPr>
      <w:r>
        <w:tab/>
      </w:r>
      <w:r>
        <w:tab/>
        <w:t>(R.F.Y. p.204)</w:t>
      </w:r>
    </w:p>
    <w:p w:rsidR="001861F1" w:rsidRDefault="001861F1" w:rsidP="001861F1">
      <w:pPr>
        <w:pStyle w:val="NoSpacing"/>
      </w:pPr>
    </w:p>
    <w:p w:rsidR="001861F1" w:rsidRDefault="001861F1" w:rsidP="001861F1">
      <w:pPr>
        <w:pStyle w:val="NoSpacing"/>
      </w:pPr>
    </w:p>
    <w:p w:rsidR="001861F1" w:rsidRDefault="001861F1" w:rsidP="001861F1">
      <w:pPr>
        <w:pStyle w:val="NoSpacing"/>
      </w:pPr>
      <w:r>
        <w:t>10 June 2015</w:t>
      </w:r>
    </w:p>
    <w:p w:rsidR="006B2F86" w:rsidRPr="00E71FC3" w:rsidRDefault="001861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1F1" w:rsidRDefault="001861F1" w:rsidP="00E71FC3">
      <w:pPr>
        <w:spacing w:after="0" w:line="240" w:lineRule="auto"/>
      </w:pPr>
      <w:r>
        <w:separator/>
      </w:r>
    </w:p>
  </w:endnote>
  <w:endnote w:type="continuationSeparator" w:id="0">
    <w:p w:rsidR="001861F1" w:rsidRDefault="001861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1F1" w:rsidRDefault="001861F1" w:rsidP="00E71FC3">
      <w:pPr>
        <w:spacing w:after="0" w:line="240" w:lineRule="auto"/>
      </w:pPr>
      <w:r>
        <w:separator/>
      </w:r>
    </w:p>
  </w:footnote>
  <w:footnote w:type="continuationSeparator" w:id="0">
    <w:p w:rsidR="001861F1" w:rsidRDefault="001861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F1"/>
    <w:rsid w:val="001861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B2253-7F21-41EE-9BB0-D3AD9B62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2017-01-26T20:33:00Z</dcterms:created>
  <dcterms:modified xsi:type="dcterms:W3CDTF">2017-01-26T20:34:00Z</dcterms:modified>
</cp:coreProperties>
</file>