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8ED851" w14:textId="77777777" w:rsidR="00FB1866" w:rsidRDefault="00FB1866" w:rsidP="00FB18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FAUCER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fl.1485)</w:t>
      </w:r>
    </w:p>
    <w:p w14:paraId="5F0D600F" w14:textId="77777777" w:rsidR="00FB1866" w:rsidRDefault="00FB1866" w:rsidP="00FB1866">
      <w:pPr>
        <w:pStyle w:val="NoSpacing"/>
        <w:rPr>
          <w:rFonts w:cs="Times New Roman"/>
          <w:szCs w:val="24"/>
        </w:rPr>
      </w:pPr>
    </w:p>
    <w:p w14:paraId="1F2B07FA" w14:textId="77777777" w:rsidR="00FB1866" w:rsidRDefault="00FB1866" w:rsidP="00FB1866">
      <w:pPr>
        <w:pStyle w:val="NoSpacing"/>
        <w:rPr>
          <w:rFonts w:cs="Times New Roman"/>
          <w:szCs w:val="24"/>
        </w:rPr>
      </w:pPr>
    </w:p>
    <w:p w14:paraId="50DDC435" w14:textId="77777777" w:rsidR="00FB1866" w:rsidRDefault="00FB1866" w:rsidP="00FB18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29 Sep.1485</w:t>
      </w:r>
      <w:r>
        <w:rPr>
          <w:rFonts w:cs="Times New Roman"/>
          <w:szCs w:val="24"/>
        </w:rPr>
        <w:tab/>
        <w:t xml:space="preserve">John </w:t>
      </w:r>
      <w:proofErr w:type="spellStart"/>
      <w:r>
        <w:rPr>
          <w:rFonts w:cs="Times New Roman"/>
          <w:szCs w:val="24"/>
        </w:rPr>
        <w:t>Twynyho</w:t>
      </w:r>
      <w:proofErr w:type="spellEnd"/>
      <w:r>
        <w:rPr>
          <w:rFonts w:cs="Times New Roman"/>
          <w:szCs w:val="24"/>
        </w:rPr>
        <w:t>(q.v.) bequeathed him 10s.</w:t>
      </w:r>
    </w:p>
    <w:p w14:paraId="66BCFC8B" w14:textId="77777777" w:rsidR="00FB1866" w:rsidRDefault="00FB1866" w:rsidP="00FB18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proofErr w:type="spellStart"/>
      <w:r>
        <w:rPr>
          <w:rFonts w:cs="Times New Roman"/>
          <w:szCs w:val="24"/>
        </w:rPr>
        <w:t>Logge</w:t>
      </w:r>
      <w:proofErr w:type="spellEnd"/>
      <w:r>
        <w:rPr>
          <w:rFonts w:cs="Times New Roman"/>
          <w:szCs w:val="24"/>
        </w:rPr>
        <w:t xml:space="preserve"> </w:t>
      </w:r>
      <w:proofErr w:type="spellStart"/>
      <w:proofErr w:type="gramStart"/>
      <w:r>
        <w:rPr>
          <w:rFonts w:cs="Times New Roman"/>
          <w:szCs w:val="24"/>
        </w:rPr>
        <w:t>vol.I</w:t>
      </w:r>
      <w:proofErr w:type="spellEnd"/>
      <w:proofErr w:type="gramEnd"/>
      <w:r>
        <w:rPr>
          <w:rFonts w:cs="Times New Roman"/>
          <w:szCs w:val="24"/>
        </w:rPr>
        <w:t xml:space="preserve"> pp.454-7)</w:t>
      </w:r>
    </w:p>
    <w:p w14:paraId="7B3151C9" w14:textId="77777777" w:rsidR="00FB1866" w:rsidRDefault="00FB1866" w:rsidP="00FB1866">
      <w:pPr>
        <w:pStyle w:val="NoSpacing"/>
        <w:rPr>
          <w:rFonts w:cs="Times New Roman"/>
          <w:szCs w:val="24"/>
        </w:rPr>
      </w:pPr>
    </w:p>
    <w:p w14:paraId="2E1B7E70" w14:textId="77777777" w:rsidR="00FB1866" w:rsidRDefault="00FB1866" w:rsidP="00FB1866">
      <w:pPr>
        <w:pStyle w:val="NoSpacing"/>
        <w:rPr>
          <w:rFonts w:cs="Times New Roman"/>
          <w:szCs w:val="24"/>
        </w:rPr>
      </w:pPr>
    </w:p>
    <w:p w14:paraId="6FCE503F" w14:textId="77777777" w:rsidR="00FB1866" w:rsidRDefault="00FB1866" w:rsidP="00FB186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9 December 2022</w:t>
      </w:r>
    </w:p>
    <w:p w14:paraId="4CAED0D9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1248AE" w14:textId="77777777" w:rsidR="00FB1866" w:rsidRDefault="00FB1866" w:rsidP="009139A6">
      <w:r>
        <w:separator/>
      </w:r>
    </w:p>
  </w:endnote>
  <w:endnote w:type="continuationSeparator" w:id="0">
    <w:p w14:paraId="448CD241" w14:textId="77777777" w:rsidR="00FB1866" w:rsidRDefault="00FB186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17E31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188A62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A2821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98EEC59" w14:textId="77777777" w:rsidR="00FB1866" w:rsidRDefault="00FB1866" w:rsidP="009139A6">
      <w:r>
        <w:separator/>
      </w:r>
    </w:p>
  </w:footnote>
  <w:footnote w:type="continuationSeparator" w:id="0">
    <w:p w14:paraId="51101B4F" w14:textId="77777777" w:rsidR="00FB1866" w:rsidRDefault="00FB186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DC2AD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B8AC32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BC7E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1866"/>
    <w:rsid w:val="000666E0"/>
    <w:rsid w:val="002510B7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  <w:rsid w:val="00FB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3F6687"/>
  <w15:chartTrackingRefBased/>
  <w15:docId w15:val="{53E2E86D-1C6A-4E33-B929-0E12563AB6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19</Words>
  <Characters>109</Characters>
  <Application>Microsoft Office Word</Application>
  <DocSecurity>0</DocSecurity>
  <Lines>1</Lines>
  <Paragraphs>1</Paragraphs>
  <ScaleCrop>false</ScaleCrop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2022-12-09T12:29:00Z</dcterms:created>
  <dcterms:modified xsi:type="dcterms:W3CDTF">2022-12-09T12:29:00Z</dcterms:modified>
</cp:coreProperties>
</file>