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172ED" w14:textId="77777777" w:rsidR="008817D6" w:rsidRDefault="008817D6" w:rsidP="008817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EVYNGARE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fl.1465)</w:t>
      </w:r>
    </w:p>
    <w:p w14:paraId="4132C3D1" w14:textId="77777777" w:rsidR="008817D6" w:rsidRDefault="008817D6" w:rsidP="008817D6">
      <w:pPr>
        <w:pStyle w:val="NoSpacing"/>
        <w:rPr>
          <w:rFonts w:cs="Times New Roman"/>
          <w:szCs w:val="24"/>
        </w:rPr>
      </w:pPr>
    </w:p>
    <w:p w14:paraId="538EFAF9" w14:textId="77777777" w:rsidR="008817D6" w:rsidRDefault="008817D6" w:rsidP="008817D6">
      <w:pPr>
        <w:pStyle w:val="NoSpacing"/>
        <w:rPr>
          <w:rFonts w:cs="Times New Roman"/>
          <w:szCs w:val="24"/>
        </w:rPr>
      </w:pPr>
    </w:p>
    <w:p w14:paraId="2F3EF854" w14:textId="77777777" w:rsidR="008817D6" w:rsidRDefault="008817D6" w:rsidP="008817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Dec.1465</w:t>
      </w:r>
      <w:r>
        <w:rPr>
          <w:rFonts w:cs="Times New Roman"/>
          <w:szCs w:val="24"/>
        </w:rPr>
        <w:tab/>
        <w:t xml:space="preserve">He was one of those to whom Beatrice Marshall of </w:t>
      </w:r>
      <w:proofErr w:type="spellStart"/>
      <w:proofErr w:type="gramStart"/>
      <w:r>
        <w:rPr>
          <w:rFonts w:cs="Times New Roman"/>
          <w:szCs w:val="24"/>
        </w:rPr>
        <w:t>St.Martin</w:t>
      </w:r>
      <w:proofErr w:type="spellEnd"/>
      <w:proofErr w:type="gramEnd"/>
      <w:r>
        <w:rPr>
          <w:rFonts w:cs="Times New Roman"/>
          <w:szCs w:val="24"/>
        </w:rPr>
        <w:t xml:space="preserve"> in the Fields, </w:t>
      </w:r>
    </w:p>
    <w:p w14:paraId="1DC96823" w14:textId="77777777" w:rsidR="008817D6" w:rsidRDefault="008817D6" w:rsidP="008817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her goods and chattels.   (C.C.R. 1461-68 p.270)</w:t>
      </w:r>
    </w:p>
    <w:p w14:paraId="52ACD457" w14:textId="77777777" w:rsidR="008817D6" w:rsidRDefault="008817D6" w:rsidP="008817D6">
      <w:pPr>
        <w:pStyle w:val="NoSpacing"/>
        <w:rPr>
          <w:rFonts w:cs="Times New Roman"/>
          <w:szCs w:val="24"/>
        </w:rPr>
      </w:pPr>
    </w:p>
    <w:p w14:paraId="4B5AEE56" w14:textId="77777777" w:rsidR="008817D6" w:rsidRDefault="008817D6" w:rsidP="008817D6">
      <w:pPr>
        <w:pStyle w:val="NoSpacing"/>
        <w:rPr>
          <w:rFonts w:cs="Times New Roman"/>
          <w:szCs w:val="24"/>
        </w:rPr>
      </w:pPr>
    </w:p>
    <w:p w14:paraId="7A76462F" w14:textId="77777777" w:rsidR="008817D6" w:rsidRDefault="008817D6" w:rsidP="008817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August 2023</w:t>
      </w:r>
    </w:p>
    <w:p w14:paraId="6A0CB11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9DBEA" w14:textId="77777777" w:rsidR="008817D6" w:rsidRDefault="008817D6" w:rsidP="009139A6">
      <w:r>
        <w:separator/>
      </w:r>
    </w:p>
  </w:endnote>
  <w:endnote w:type="continuationSeparator" w:id="0">
    <w:p w14:paraId="0EC75C01" w14:textId="77777777" w:rsidR="008817D6" w:rsidRDefault="008817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BD5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B25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757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33367" w14:textId="77777777" w:rsidR="008817D6" w:rsidRDefault="008817D6" w:rsidP="009139A6">
      <w:r>
        <w:separator/>
      </w:r>
    </w:p>
  </w:footnote>
  <w:footnote w:type="continuationSeparator" w:id="0">
    <w:p w14:paraId="52C6021E" w14:textId="77777777" w:rsidR="008817D6" w:rsidRDefault="008817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0A8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81C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A1C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7D6"/>
    <w:rsid w:val="000666E0"/>
    <w:rsid w:val="002510B7"/>
    <w:rsid w:val="005C130B"/>
    <w:rsid w:val="00826F5C"/>
    <w:rsid w:val="008817D6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6730A"/>
  <w15:chartTrackingRefBased/>
  <w15:docId w15:val="{6FAC33A5-2D18-4276-BC48-BB5044924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2023-08-15T11:06:00Z</dcterms:created>
  <dcterms:modified xsi:type="dcterms:W3CDTF">2023-08-15T11:06:00Z</dcterms:modified>
</cp:coreProperties>
</file>