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E7A11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EVURTON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8BDC1E8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Chapman.</w:t>
      </w:r>
    </w:p>
    <w:p w14:paraId="42C4B20E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F9596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A4E72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Keyley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Shenstone(q.v.), as the administrator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75B032AB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Coventry(q.v.),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brought a plaint of debt against him.</w:t>
      </w:r>
    </w:p>
    <w:p w14:paraId="0394C05D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CA4552C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46B53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76302F" w14:textId="77777777" w:rsidR="002B31F9" w:rsidRDefault="002B31F9" w:rsidP="002B3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29612D7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E1404" w14:textId="77777777" w:rsidR="002B31F9" w:rsidRDefault="002B31F9" w:rsidP="009139A6">
      <w:r>
        <w:separator/>
      </w:r>
    </w:p>
  </w:endnote>
  <w:endnote w:type="continuationSeparator" w:id="0">
    <w:p w14:paraId="042853F4" w14:textId="77777777" w:rsidR="002B31F9" w:rsidRDefault="002B31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B3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15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C89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97D4E" w14:textId="77777777" w:rsidR="002B31F9" w:rsidRDefault="002B31F9" w:rsidP="009139A6">
      <w:r>
        <w:separator/>
      </w:r>
    </w:p>
  </w:footnote>
  <w:footnote w:type="continuationSeparator" w:id="0">
    <w:p w14:paraId="4C421F80" w14:textId="77777777" w:rsidR="002B31F9" w:rsidRDefault="002B31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96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C8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E0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F9"/>
    <w:rsid w:val="000666E0"/>
    <w:rsid w:val="002510B7"/>
    <w:rsid w:val="002B31F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23C4C"/>
  <w15:chartTrackingRefBased/>
  <w15:docId w15:val="{B3C43333-A14B-4A13-A4D8-19F982D5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31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2022-05-16T15:53:00Z</dcterms:created>
  <dcterms:modified xsi:type="dcterms:W3CDTF">2022-05-16T15:54:00Z</dcterms:modified>
</cp:coreProperties>
</file>