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72" w:rsidRDefault="00E75572" w:rsidP="00E755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EVOTE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E75572" w:rsidRDefault="00E75572" w:rsidP="00E755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5572" w:rsidRDefault="00E75572" w:rsidP="00E755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5572" w:rsidRDefault="00E75572" w:rsidP="00E755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Kent,</w:t>
      </w:r>
    </w:p>
    <w:p w:rsidR="00E75572" w:rsidRDefault="00E75572" w:rsidP="00E755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Dygge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75572" w:rsidRDefault="00E75572" w:rsidP="00E755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21-385)</w:t>
      </w:r>
    </w:p>
    <w:p w:rsidR="00E75572" w:rsidRDefault="00E75572" w:rsidP="00E755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5572" w:rsidRDefault="00E75572" w:rsidP="00E755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5572" w:rsidRPr="007E4252" w:rsidRDefault="00E75572" w:rsidP="00E755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2016</w:t>
      </w:r>
    </w:p>
    <w:p w:rsidR="006B2F86" w:rsidRPr="00E75572" w:rsidRDefault="00E755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55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572" w:rsidRDefault="00E75572" w:rsidP="00E71FC3">
      <w:pPr>
        <w:spacing w:after="0" w:line="240" w:lineRule="auto"/>
      </w:pPr>
      <w:r>
        <w:separator/>
      </w:r>
    </w:p>
  </w:endnote>
  <w:endnote w:type="continuationSeparator" w:id="0">
    <w:p w:rsidR="00E75572" w:rsidRDefault="00E755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572" w:rsidRDefault="00E75572" w:rsidP="00E71FC3">
      <w:pPr>
        <w:spacing w:after="0" w:line="240" w:lineRule="auto"/>
      </w:pPr>
      <w:r>
        <w:separator/>
      </w:r>
    </w:p>
  </w:footnote>
  <w:footnote w:type="continuationSeparator" w:id="0">
    <w:p w:rsidR="00E75572" w:rsidRDefault="00E755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572"/>
    <w:rsid w:val="00AB52E8"/>
    <w:rsid w:val="00B16D3F"/>
    <w:rsid w:val="00E71FC3"/>
    <w:rsid w:val="00E7557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A3D16"/>
  <w15:chartTrackingRefBased/>
  <w15:docId w15:val="{5AB2686E-AD2F-42AC-939F-6A47A766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2016-04-30T21:04:00Z</dcterms:created>
  <dcterms:modified xsi:type="dcterms:W3CDTF">2016-04-30T21:05:00Z</dcterms:modified>
</cp:coreProperties>
</file>