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9058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7DC671B5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Yalding, Kent.</w:t>
      </w:r>
    </w:p>
    <w:p w14:paraId="410522C4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139656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7B58FA" w14:textId="77777777" w:rsidR="004F7AF0" w:rsidRDefault="004F7AF0" w:rsidP="004F7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E1152D9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9A43B8D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8D7F92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63B45F" w14:textId="77777777" w:rsidR="004F7AF0" w:rsidRDefault="004F7AF0" w:rsidP="004F7A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2022</w:t>
      </w:r>
    </w:p>
    <w:p w14:paraId="2F1C424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9AC0C" w14:textId="77777777" w:rsidR="004F7AF0" w:rsidRDefault="004F7AF0" w:rsidP="009139A6">
      <w:r>
        <w:separator/>
      </w:r>
    </w:p>
  </w:endnote>
  <w:endnote w:type="continuationSeparator" w:id="0">
    <w:p w14:paraId="3EAE2850" w14:textId="77777777" w:rsidR="004F7AF0" w:rsidRDefault="004F7A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EC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008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333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9F0B" w14:textId="77777777" w:rsidR="004F7AF0" w:rsidRDefault="004F7AF0" w:rsidP="009139A6">
      <w:r>
        <w:separator/>
      </w:r>
    </w:p>
  </w:footnote>
  <w:footnote w:type="continuationSeparator" w:id="0">
    <w:p w14:paraId="52AFA78F" w14:textId="77777777" w:rsidR="004F7AF0" w:rsidRDefault="004F7A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DA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03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9FE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F0"/>
    <w:rsid w:val="000666E0"/>
    <w:rsid w:val="002510B7"/>
    <w:rsid w:val="004F7AF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7487"/>
  <w15:chartTrackingRefBased/>
  <w15:docId w15:val="{84E9D1F4-98E2-4DD0-BA2F-81DFA507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A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2022-04-19T09:48:00Z</dcterms:created>
  <dcterms:modified xsi:type="dcterms:W3CDTF">2022-04-19T09:48:00Z</dcterms:modified>
</cp:coreProperties>
</file>