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34B97" w14:textId="77777777" w:rsidR="006B462F" w:rsidRDefault="006B462F" w:rsidP="006B4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EVEYN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28F7C54F" w14:textId="77777777" w:rsidR="006B462F" w:rsidRDefault="006B462F" w:rsidP="006B4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593F4A" w14:textId="77777777" w:rsidR="006B462F" w:rsidRDefault="006B462F" w:rsidP="006B4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DDE0B0" w14:textId="77777777" w:rsidR="006B462F" w:rsidRDefault="006B462F" w:rsidP="006B4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Chichester, Sussex, into</w:t>
      </w:r>
    </w:p>
    <w:p w14:paraId="11017B82" w14:textId="77777777" w:rsidR="006B462F" w:rsidRDefault="006B462F" w:rsidP="006B4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Humphrey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0EBED37" w14:textId="77777777" w:rsidR="006B462F" w:rsidRDefault="006B462F" w:rsidP="006B4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25-97)</w:t>
      </w:r>
    </w:p>
    <w:p w14:paraId="75F8194A" w14:textId="77777777" w:rsidR="006B462F" w:rsidRDefault="006B462F" w:rsidP="006B4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EF2292" w14:textId="77777777" w:rsidR="006B462F" w:rsidRDefault="006B462F" w:rsidP="006B4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0E15A0" w14:textId="77777777" w:rsidR="006B462F" w:rsidRPr="00144D87" w:rsidRDefault="006B462F" w:rsidP="006B4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6FDBDE81" w14:textId="15608C1F" w:rsidR="00BA00AB" w:rsidRPr="006B462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B46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D9E93E" w14:textId="77777777" w:rsidR="006B462F" w:rsidRDefault="006B462F" w:rsidP="009139A6">
      <w:r>
        <w:separator/>
      </w:r>
    </w:p>
  </w:endnote>
  <w:endnote w:type="continuationSeparator" w:id="0">
    <w:p w14:paraId="5FDB08AC" w14:textId="77777777" w:rsidR="006B462F" w:rsidRDefault="006B46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38C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6EB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342F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F3F140" w14:textId="77777777" w:rsidR="006B462F" w:rsidRDefault="006B462F" w:rsidP="009139A6">
      <w:r>
        <w:separator/>
      </w:r>
    </w:p>
  </w:footnote>
  <w:footnote w:type="continuationSeparator" w:id="0">
    <w:p w14:paraId="4E670A8B" w14:textId="77777777" w:rsidR="006B462F" w:rsidRDefault="006B46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16A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7DC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4462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62F"/>
    <w:rsid w:val="000666E0"/>
    <w:rsid w:val="002510B7"/>
    <w:rsid w:val="005C130B"/>
    <w:rsid w:val="006B462F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234F8"/>
  <w15:chartTrackingRefBased/>
  <w15:docId w15:val="{6737CEFF-91B9-447A-B1EA-78950193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2021-04-01T08:40:00Z</dcterms:created>
  <dcterms:modified xsi:type="dcterms:W3CDTF">2021-04-01T08:41:00Z</dcterms:modified>
</cp:coreProperties>
</file>